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94D403" w14:textId="77777777" w:rsidR="00AB3B30" w:rsidRDefault="00091688" w:rsidP="0025520B">
      <w:r>
        <w:rPr>
          <w:noProof/>
        </w:rPr>
        <mc:AlternateContent>
          <mc:Choice Requires="wpg">
            <w:drawing>
              <wp:anchor distT="0" distB="0" distL="114300" distR="114300" simplePos="0" relativeHeight="251677696" behindDoc="0" locked="0" layoutInCell="1" allowOverlap="1" wp14:anchorId="7A3D5D57" wp14:editId="1F32BDFB">
                <wp:simplePos x="0" y="0"/>
                <wp:positionH relativeFrom="column">
                  <wp:posOffset>-465221</wp:posOffset>
                </wp:positionH>
                <wp:positionV relativeFrom="paragraph">
                  <wp:posOffset>-612708</wp:posOffset>
                </wp:positionV>
                <wp:extent cx="7783195" cy="3200333"/>
                <wp:effectExtent l="0" t="0" r="1905" b="13335"/>
                <wp:wrapNone/>
                <wp:docPr id="1" name="Group 1"/>
                <wp:cNvGraphicFramePr/>
                <a:graphic xmlns:a="http://schemas.openxmlformats.org/drawingml/2006/main">
                  <a:graphicData uri="http://schemas.microsoft.com/office/word/2010/wordprocessingGroup">
                    <wpg:wgp>
                      <wpg:cNvGrpSpPr/>
                      <wpg:grpSpPr>
                        <a:xfrm>
                          <a:off x="0" y="0"/>
                          <a:ext cx="7783195" cy="3200333"/>
                          <a:chOff x="0" y="0"/>
                          <a:chExt cx="7783195" cy="3200333"/>
                        </a:xfrm>
                      </wpg:grpSpPr>
                      <wps:wsp>
                        <wps:cNvPr id="17" name="Text Box 17"/>
                        <wps:cNvSpPr txBox="1"/>
                        <wps:spPr>
                          <a:xfrm>
                            <a:off x="0" y="1700463"/>
                            <a:ext cx="7764145" cy="1499870"/>
                          </a:xfrm>
                          <a:prstGeom prst="rect">
                            <a:avLst/>
                          </a:prstGeom>
                          <a:solidFill>
                            <a:schemeClr val="tx1"/>
                          </a:solidFill>
                          <a:ln w="6350">
                            <a:solidFill>
                              <a:prstClr val="black"/>
                            </a:solidFill>
                          </a:ln>
                        </wps:spPr>
                        <wps:txbx>
                          <w:txbxContent>
                            <w:p w14:paraId="4D302C2C" w14:textId="77777777" w:rsidR="00AB3B30" w:rsidRPr="005B6C88" w:rsidRDefault="00AB3B30" w:rsidP="00B5599A">
                              <w:pPr>
                                <w:ind w:left="-270"/>
                                <w:rPr>
                                  <w:b w:val="0"/>
                                  <w:bCs/>
                                  <w:sz w:val="22"/>
                                  <w:szCs w:val="22"/>
                                </w:rPr>
                              </w:pPr>
                              <w:r w:rsidRPr="005B6C88">
                                <w:rPr>
                                  <w:b w:val="0"/>
                                  <w:bCs/>
                                  <w:sz w:val="22"/>
                                  <w:szCs w:val="22"/>
                                </w:rPr>
                                <w:t>The Target Strategy Guide is a tool to help you and your team get the most out of Adobe Target to test, target, and personalize experiences on your site. When you have a new idea, start with a blank copy of this guide and use it to develop a strategy. Share this guide with you team and stakeholders and incorporate their feedback and ideas, so your organization is aligned. Continue to use and update this guide over time to develop your organization’s Adobe Target practice.</w:t>
                              </w:r>
                            </w:p>
                          </w:txbxContent>
                        </wps:txbx>
                        <wps:bodyPr rot="0" spcFirstLastPara="0" vertOverflow="overflow" horzOverflow="overflow" vert="horz" wrap="square" lIns="640080" tIns="274320" rIns="1828800" bIns="45720" numCol="1" spcCol="0" rtlCol="0" fromWordArt="0" anchor="t" anchorCtr="0" forceAA="0" compatLnSpc="1">
                          <a:prstTxWarp prst="textNoShape">
                            <a:avLst/>
                          </a:prstTxWarp>
                          <a:noAutofit/>
                        </wps:bodyPr>
                      </wps:wsp>
                      <pic:pic xmlns:pic="http://schemas.openxmlformats.org/drawingml/2006/picture">
                        <pic:nvPicPr>
                          <pic:cNvPr id="18" name="Picture 18" descr="A picture containing sitting, large, view, air&#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783195" cy="2259330"/>
                          </a:xfrm>
                          <a:prstGeom prst="rect">
                            <a:avLst/>
                          </a:prstGeom>
                        </pic:spPr>
                      </pic:pic>
                    </wpg:wgp>
                  </a:graphicData>
                </a:graphic>
              </wp:anchor>
            </w:drawing>
          </mc:Choice>
          <mc:Fallback xmlns:w16cex="http://schemas.microsoft.com/office/word/2018/wordml/cex" xmlns:w16="http://schemas.microsoft.com/office/word/2018/wordml">
            <w:pict>
              <v:group w14:anchorId="2AA2F93D" id="Group 1" o:spid="_x0000_s1026" style="position:absolute;margin-left:-36.65pt;margin-top:-48.25pt;width:612.85pt;height:252pt;z-index:251677696" coordsize="77831,320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">
                <v:shapetype id="_x0000_t202" coordsize="21600,21600" o:spt="202" path="m,l,21600r21600,l21600,xe">
                  <v:stroke joinstyle="miter"/>
                  <v:path gradientshapeok="t" o:connecttype="rect"/>
                </v:shapetype>
                <v:shape id="Text Box 17" o:spid="_x0000_s1027" type="#_x0000_t202" style="position:absolute;top:17004;width:77641;height:149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" fillcolor="black [3213]" strokeweight=".5pt">
                  <v:textbox inset="50.4pt,21.6pt,2in">
                    <w:txbxContent>
                      <w:p w:rsidR="00AB3B30" w:rsidRPr="005B6C88" w:rsidRDefault="00AB3B30" w:rsidP="00B5599A">
                        <w:pPr>
                          <w:ind w:left="-270"/>
                          <w:rPr>
                            <w:b w:val="0"/>
                            <w:bCs/>
                            <w:sz w:val="22"/>
                            <w:szCs w:val="22"/>
                          </w:rPr>
                        </w:pPr>
                        <w:r w:rsidRPr="005B6C88">
                          <w:rPr>
                            <w:b w:val="0"/>
                            <w:bCs/>
                            <w:sz w:val="22"/>
                            <w:szCs w:val="22"/>
                          </w:rPr>
                          <w:t>The Target Strategy Guide is a tool to help you and your team get the most out of Adobe Target to test, target, and personalize experiences on your site. When you have a new idea, start with a blank copy of this guide and use it to develop a strategy. Share this guide with you team and stakeholders and incorporate their feedback and ideas, so your organization is aligned. Continue to use and update this guide over time to develop your organization’s Adobe Target practice.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A picture containing sitting, large, view, air&#10;&#10;Description automatically generated" style="position:absolute;width:77831;height:225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">
                  <v:imagedata r:id="rId9" o:title="A picture containing sitting, large, view, air&#10;&#10;Description automatically generated"/>
                </v:shape>
              </v:group>
            </w:pict>
          </mc:Fallback>
        </mc:AlternateContent>
      </w:r>
      <w:r w:rsidR="00D55288" w:rsidRPr="0025520B">
        <w:rPr>
          <w:noProof/>
        </w:rPr>
        <w:drawing>
          <wp:anchor distT="0" distB="0" distL="114300" distR="114300" simplePos="0" relativeHeight="251678720" behindDoc="0" locked="0" layoutInCell="1" allowOverlap="1" wp14:anchorId="78AF04E5" wp14:editId="6D5BC6AA">
            <wp:simplePos x="0" y="0"/>
            <wp:positionH relativeFrom="column">
              <wp:posOffset>-21167</wp:posOffset>
            </wp:positionH>
            <wp:positionV relativeFrom="page">
              <wp:posOffset>492760</wp:posOffset>
            </wp:positionV>
            <wp:extent cx="3255645" cy="866140"/>
            <wp:effectExtent l="0" t="0" r="0" b="0"/>
            <wp:wrapNone/>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255645" cy="866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965115" w14:textId="77777777" w:rsidR="00AB3B30" w:rsidRDefault="00AB3B30" w:rsidP="0025520B"/>
    <w:p w14:paraId="2CB14BE0" w14:textId="77777777" w:rsidR="00AB3B30" w:rsidRDefault="00AB3B30" w:rsidP="00AB3B30"/>
    <w:p w14:paraId="28B8A186" w14:textId="77777777" w:rsidR="00AB3B30" w:rsidRDefault="00AB3B30" w:rsidP="0025520B"/>
    <w:p w14:paraId="4E1960A7" w14:textId="77777777" w:rsidR="00AB3B30" w:rsidRDefault="00AB3B30" w:rsidP="00AB3B30"/>
    <w:p w14:paraId="3E9DD1BE" w14:textId="77777777" w:rsidR="00B5599A" w:rsidRDefault="00B5599A" w:rsidP="00AB3B30"/>
    <w:p w14:paraId="47842F27" w14:textId="77777777" w:rsidR="00B5599A" w:rsidRDefault="00B5599A" w:rsidP="00AB3B30"/>
    <w:p w14:paraId="3511CFCC" w14:textId="77777777" w:rsidR="00B5599A" w:rsidRDefault="00B5599A" w:rsidP="00AB3B30"/>
    <w:p w14:paraId="075D9CC7" w14:textId="77777777" w:rsidR="00B5599A" w:rsidRDefault="00B5599A" w:rsidP="00AB3B30"/>
    <w:p w14:paraId="2D5445B3" w14:textId="77777777" w:rsidR="00B5599A" w:rsidRDefault="00B5599A" w:rsidP="00AB3B30"/>
    <w:p w14:paraId="1502C1D7" w14:textId="77777777" w:rsidR="00B5599A" w:rsidRDefault="00B5599A" w:rsidP="00AB3B30"/>
    <w:p w14:paraId="25D31878" w14:textId="77777777" w:rsidR="00B5599A" w:rsidRDefault="00B5599A" w:rsidP="00AB3B30"/>
    <w:p w14:paraId="2E5E7263" w14:textId="77777777" w:rsidR="00B5599A" w:rsidRDefault="00B5599A" w:rsidP="00AB3B30"/>
    <w:p w14:paraId="7856FBAE" w14:textId="77777777" w:rsidR="00B5599A" w:rsidRDefault="00B5599A" w:rsidP="00AB3B30"/>
    <w:p w14:paraId="3C02397F" w14:textId="77777777" w:rsidR="00B5599A" w:rsidRDefault="00B5599A" w:rsidP="00AB3B30"/>
    <w:p w14:paraId="3C649D92" w14:textId="77777777" w:rsidR="00B5599A" w:rsidRDefault="00B5599A" w:rsidP="00AB3B30"/>
    <w:p w14:paraId="7AFDBB1C" w14:textId="77777777" w:rsidR="00B5599A" w:rsidRPr="001C39D2" w:rsidRDefault="00B5599A" w:rsidP="00B5599A">
      <w:pPr>
        <w:pStyle w:val="GuideHeader"/>
      </w:pPr>
      <w:r>
        <w:t>P</w:t>
      </w:r>
      <w:r w:rsidRPr="001C39D2">
        <w:t>roblem Statement</w:t>
      </w:r>
    </w:p>
    <w:p w14:paraId="73000F8A" w14:textId="77777777" w:rsidR="00B5599A" w:rsidRPr="001C39D2" w:rsidRDefault="00B5599A" w:rsidP="00B5599A">
      <w:pPr>
        <w:pStyle w:val="GuideSubhead"/>
      </w:pPr>
      <w:r w:rsidRPr="001C39D2">
        <w:t>Describe the problem. Include</w:t>
      </w:r>
      <w:r w:rsidR="006B63E0">
        <w:t>:</w:t>
      </w:r>
    </w:p>
    <w:p w14:paraId="64611066" w14:textId="77777777" w:rsidR="00B5599A" w:rsidRPr="001C39D2" w:rsidRDefault="00B5599A" w:rsidP="00B5599A">
      <w:pPr>
        <w:pStyle w:val="bullets2"/>
      </w:pPr>
      <w:r w:rsidRPr="001C39D2">
        <w:t>What is wrong with the UX?</w:t>
      </w:r>
    </w:p>
    <w:p w14:paraId="7ABF0F37" w14:textId="77777777" w:rsidR="00B5599A" w:rsidRPr="001C39D2" w:rsidRDefault="00B5599A" w:rsidP="00B5599A">
      <w:pPr>
        <w:pStyle w:val="bullets2"/>
      </w:pPr>
      <w:r w:rsidRPr="001C39D2">
        <w:t>Who is impacted?</w:t>
      </w:r>
    </w:p>
    <w:p w14:paraId="0EB79BFB" w14:textId="77777777" w:rsidR="00D55288" w:rsidRPr="0020118D" w:rsidRDefault="006644EF" w:rsidP="006644EF">
      <w:pPr>
        <w:pStyle w:val="bullets2"/>
        <w:framePr w:w="10699" w:h="562" w:hSpace="187" w:wrap="around" w:vAnchor="text" w:hAnchor="page" w:x="737" w:y="564"/>
        <w:numPr>
          <w:ilvl w:val="0"/>
          <w:numId w:val="0"/>
        </w:numPr>
        <w:pBdr>
          <w:top w:val="single" w:sz="6" w:space="1" w:color="7F7F7F" w:themeColor="text1" w:themeTint="80"/>
          <w:left w:val="single" w:sz="6" w:space="1" w:color="7F7F7F" w:themeColor="text1" w:themeTint="80"/>
          <w:bottom w:val="single" w:sz="6" w:space="1" w:color="7F7F7F" w:themeColor="text1" w:themeTint="80"/>
          <w:right w:val="single" w:sz="6" w:space="1" w:color="7F7F7F" w:themeColor="text1" w:themeTint="80"/>
        </w:pBdr>
        <w:shd w:val="clear" w:color="auto" w:fill="D9D9D9" w:themeFill="background1" w:themeFillShade="D9"/>
        <w:rPr>
          <w:bCs/>
          <w:color w:val="000000" w:themeColor="text1"/>
          <w14:textOutline w14:w="9525" w14:cap="rnd" w14:cmpd="sng" w14:algn="ctr">
            <w14:noFill/>
            <w14:prstDash w14:val="solid"/>
            <w14:bevel/>
          </w14:textOutline>
        </w:rPr>
      </w:pPr>
      <w:r>
        <w:rPr>
          <w:bCs/>
          <w:color w:val="000000" w:themeColor="text1"/>
          <w14:textOutline w14:w="9525" w14:cap="rnd" w14:cmpd="sng" w14:algn="ctr">
            <w14:noFill/>
            <w14:prstDash w14:val="solid"/>
            <w14:bevel/>
          </w14:textOutline>
        </w:rPr>
        <w:t>Type here</w:t>
      </w:r>
    </w:p>
    <w:p w14:paraId="34E7AE59" w14:textId="77777777" w:rsidR="00D55288" w:rsidRDefault="00B5599A" w:rsidP="00D55288">
      <w:pPr>
        <w:pStyle w:val="bullets2"/>
      </w:pPr>
      <w:r w:rsidRPr="001C39D2">
        <w:t>What is the evidence?</w:t>
      </w:r>
    </w:p>
    <w:p w14:paraId="37184EB8" w14:textId="77777777" w:rsidR="00B5599A" w:rsidRPr="0025520B" w:rsidRDefault="006644EF" w:rsidP="00B5599A">
      <w:pPr>
        <w:pStyle w:val="GuideHeader"/>
      </w:pPr>
      <w:r>
        <w:br/>
      </w:r>
      <w:r w:rsidR="00B5599A">
        <w:t>Solutions</w:t>
      </w:r>
    </w:p>
    <w:p w14:paraId="3A90C023" w14:textId="77777777" w:rsidR="00B5599A" w:rsidRDefault="00B5599A" w:rsidP="00B5599A">
      <w:pPr>
        <w:pStyle w:val="GuideSubhead"/>
      </w:pPr>
      <w:r>
        <w:t>How will you solve the problem? Include:</w:t>
      </w:r>
    </w:p>
    <w:p w14:paraId="5E27C9A4" w14:textId="77777777" w:rsidR="00B5599A" w:rsidRDefault="00B5599A" w:rsidP="00B5599A">
      <w:pPr>
        <w:pStyle w:val="bullets2"/>
      </w:pPr>
      <w:r>
        <w:t>What are the experiences you are creating?</w:t>
      </w:r>
    </w:p>
    <w:p w14:paraId="376F8AFF" w14:textId="77777777" w:rsidR="00B5599A" w:rsidRDefault="00B5599A" w:rsidP="00B5599A">
      <w:pPr>
        <w:pStyle w:val="bullets2"/>
      </w:pPr>
      <w:r>
        <w:t>How will these experiences be targeted to different audiences?</w:t>
      </w:r>
    </w:p>
    <w:p w14:paraId="4D341A20" w14:textId="77777777" w:rsidR="00B5599A" w:rsidRDefault="00B5599A" w:rsidP="00B5599A">
      <w:pPr>
        <w:pStyle w:val="bullets2"/>
      </w:pPr>
      <w:r>
        <w:t>Please include prototypes, screenshots, etc.</w:t>
      </w:r>
      <w:r w:rsidR="007579C3">
        <w:br/>
      </w:r>
    </w:p>
    <w:p w14:paraId="62DB0E05" w14:textId="77777777" w:rsidR="0020118D" w:rsidRDefault="0020118D" w:rsidP="0020118D">
      <w:pPr>
        <w:pStyle w:val="bullets2"/>
        <w:framePr w:wrap="auto" w:hAnchor="text" w:y="1"/>
      </w:pPr>
    </w:p>
    <w:p w14:paraId="08B5D233" w14:textId="77777777" w:rsidR="0020118D" w:rsidRPr="0020118D" w:rsidRDefault="006644EF" w:rsidP="0020118D">
      <w:pPr>
        <w:pStyle w:val="bullets2"/>
        <w:framePr w:w="10699" w:h="562" w:hSpace="187" w:wrap="around" w:vAnchor="text" w:hAnchor="page" w:x="721" w:y="1"/>
        <w:numPr>
          <w:ilvl w:val="0"/>
          <w:numId w:val="0"/>
        </w:numPr>
        <w:pBdr>
          <w:top w:val="single" w:sz="6" w:space="1" w:color="7F7F7F" w:themeColor="text1" w:themeTint="80"/>
          <w:left w:val="single" w:sz="6" w:space="1" w:color="7F7F7F" w:themeColor="text1" w:themeTint="80"/>
          <w:bottom w:val="single" w:sz="6" w:space="1" w:color="7F7F7F" w:themeColor="text1" w:themeTint="80"/>
          <w:right w:val="single" w:sz="6" w:space="1" w:color="7F7F7F" w:themeColor="text1" w:themeTint="80"/>
        </w:pBdr>
        <w:shd w:val="clear" w:color="auto" w:fill="D9D9D9" w:themeFill="background1" w:themeFillShade="D9"/>
        <w:rPr>
          <w:bCs/>
          <w:color w:val="000000" w:themeColor="text1"/>
          <w14:textOutline w14:w="9525" w14:cap="rnd" w14:cmpd="sng" w14:algn="ctr">
            <w14:noFill/>
            <w14:prstDash w14:val="solid"/>
            <w14:bevel/>
          </w14:textOutline>
        </w:rPr>
      </w:pPr>
      <w:r>
        <w:rPr>
          <w:bCs/>
          <w:color w:val="000000" w:themeColor="text1"/>
          <w14:textOutline w14:w="9525" w14:cap="rnd" w14:cmpd="sng" w14:algn="ctr">
            <w14:noFill/>
            <w14:prstDash w14:val="solid"/>
            <w14:bevel/>
          </w14:textOutline>
        </w:rPr>
        <w:t>Type here</w:t>
      </w:r>
    </w:p>
    <w:p w14:paraId="424DB616" w14:textId="77777777" w:rsidR="00B5599A" w:rsidRDefault="006644EF" w:rsidP="00B5599A">
      <w:pPr>
        <w:pStyle w:val="GuideHeader"/>
      </w:pPr>
      <w:r>
        <w:br/>
      </w:r>
      <w:r w:rsidR="00B5599A">
        <w:t>Success Measurement</w:t>
      </w:r>
    </w:p>
    <w:p w14:paraId="3A4F2F60" w14:textId="77777777" w:rsidR="00B5599A" w:rsidRPr="008221FD" w:rsidRDefault="00B5599A" w:rsidP="00B5599A">
      <w:pPr>
        <w:pStyle w:val="GuideSubhead"/>
      </w:pPr>
      <w:r>
        <w:t>How will you know if the solution is successful?</w:t>
      </w:r>
    </w:p>
    <w:p w14:paraId="0AD9575C" w14:textId="77777777" w:rsidR="0020118D" w:rsidRPr="0020118D" w:rsidRDefault="006644EF" w:rsidP="0020118D">
      <w:pPr>
        <w:pStyle w:val="bullets2"/>
        <w:framePr w:w="10195" w:h="562" w:hSpace="187" w:wrap="notBeside" w:vAnchor="text" w:hAnchor="page" w:x="1283" w:y="289"/>
        <w:numPr>
          <w:ilvl w:val="0"/>
          <w:numId w:val="0"/>
        </w:numPr>
        <w:pBdr>
          <w:top w:val="single" w:sz="6" w:space="1" w:color="7F7F7F" w:themeColor="text1" w:themeTint="80"/>
          <w:left w:val="single" w:sz="6" w:space="1" w:color="7F7F7F" w:themeColor="text1" w:themeTint="80"/>
          <w:bottom w:val="single" w:sz="6" w:space="1" w:color="7F7F7F" w:themeColor="text1" w:themeTint="80"/>
          <w:right w:val="single" w:sz="6" w:space="1" w:color="7F7F7F" w:themeColor="text1" w:themeTint="80"/>
        </w:pBdr>
        <w:shd w:val="clear" w:color="auto" w:fill="D9D9D9" w:themeFill="background1" w:themeFillShade="D9"/>
        <w:rPr>
          <w:bCs/>
          <w:color w:val="000000" w:themeColor="text1"/>
          <w14:textOutline w14:w="9525" w14:cap="rnd" w14:cmpd="sng" w14:algn="ctr">
            <w14:noFill/>
            <w14:prstDash w14:val="solid"/>
            <w14:bevel/>
          </w14:textOutline>
        </w:rPr>
      </w:pPr>
      <w:r>
        <w:rPr>
          <w:bCs/>
          <w:color w:val="000000" w:themeColor="text1"/>
          <w14:textOutline w14:w="9525" w14:cap="rnd" w14:cmpd="sng" w14:algn="ctr">
            <w14:noFill/>
            <w14:prstDash w14:val="solid"/>
            <w14:bevel/>
          </w14:textOutline>
        </w:rPr>
        <w:t>Type here</w:t>
      </w:r>
    </w:p>
    <w:p w14:paraId="4EF923F6" w14:textId="77777777" w:rsidR="00B5599A" w:rsidRDefault="00B5599A" w:rsidP="00B5599A">
      <w:pPr>
        <w:pStyle w:val="bullets2"/>
      </w:pPr>
      <w:r>
        <w:t>KPI and Goal</w:t>
      </w:r>
    </w:p>
    <w:p w14:paraId="46E56F68" w14:textId="77777777" w:rsidR="0020118D" w:rsidRPr="0020118D" w:rsidRDefault="006644EF" w:rsidP="0020118D">
      <w:pPr>
        <w:pStyle w:val="bullets2"/>
        <w:framePr w:w="10189" w:h="562" w:hSpace="187" w:wrap="around" w:vAnchor="text" w:hAnchor="page" w:x="1268" w:y="880"/>
        <w:numPr>
          <w:ilvl w:val="0"/>
          <w:numId w:val="0"/>
        </w:numPr>
        <w:pBdr>
          <w:top w:val="single" w:sz="6" w:space="1" w:color="7F7F7F" w:themeColor="text1" w:themeTint="80"/>
          <w:left w:val="single" w:sz="6" w:space="1" w:color="7F7F7F" w:themeColor="text1" w:themeTint="80"/>
          <w:bottom w:val="single" w:sz="6" w:space="1" w:color="7F7F7F" w:themeColor="text1" w:themeTint="80"/>
          <w:right w:val="single" w:sz="6" w:space="1" w:color="7F7F7F" w:themeColor="text1" w:themeTint="80"/>
        </w:pBdr>
        <w:shd w:val="clear" w:color="auto" w:fill="D9D9D9" w:themeFill="background1" w:themeFillShade="D9"/>
        <w:rPr>
          <w:bCs/>
          <w:color w:val="000000" w:themeColor="text1"/>
          <w14:textOutline w14:w="9525" w14:cap="rnd" w14:cmpd="sng" w14:algn="ctr">
            <w14:noFill/>
            <w14:prstDash w14:val="solid"/>
            <w14:bevel/>
          </w14:textOutline>
        </w:rPr>
      </w:pPr>
      <w:r>
        <w:rPr>
          <w:bCs/>
          <w:color w:val="000000" w:themeColor="text1"/>
          <w14:textOutline w14:w="9525" w14:cap="rnd" w14:cmpd="sng" w14:algn="ctr">
            <w14:noFill/>
            <w14:prstDash w14:val="solid"/>
            <w14:bevel/>
          </w14:textOutline>
        </w:rPr>
        <w:t>Type here</w:t>
      </w:r>
    </w:p>
    <w:p w14:paraId="6AEFB6DB" w14:textId="77777777" w:rsidR="00B5599A" w:rsidRDefault="00B5599A" w:rsidP="00B5599A">
      <w:pPr>
        <w:pStyle w:val="bullets2"/>
      </w:pPr>
      <w:r>
        <w:t>Success Criteria</w:t>
      </w:r>
    </w:p>
    <w:p w14:paraId="0946D3BE" w14:textId="77777777" w:rsidR="0020118D" w:rsidRPr="0020118D" w:rsidRDefault="0020118D" w:rsidP="0020118D">
      <w:pPr>
        <w:pStyle w:val="bullets2"/>
        <w:framePr w:wrap="auto" w:hAnchor="text" w:y="1"/>
      </w:pPr>
    </w:p>
    <w:p w14:paraId="7D35CDF3" w14:textId="77777777" w:rsidR="0020118D" w:rsidRDefault="00B5599A" w:rsidP="00B5599A">
      <w:pPr>
        <w:pStyle w:val="bullets2"/>
      </w:pPr>
      <w:r>
        <w:t>Additional Analysis</w:t>
      </w:r>
    </w:p>
    <w:p w14:paraId="142AF0BF" w14:textId="77777777" w:rsidR="0020118D" w:rsidRPr="0020118D" w:rsidRDefault="00FB121C" w:rsidP="0020118D">
      <w:pPr>
        <w:pStyle w:val="bullets2"/>
        <w:framePr w:w="10189" w:h="562" w:hSpace="187" w:wrap="around" w:vAnchor="text" w:hAnchor="page" w:x="1268" w:y="23"/>
        <w:numPr>
          <w:ilvl w:val="0"/>
          <w:numId w:val="0"/>
        </w:numPr>
        <w:pBdr>
          <w:top w:val="single" w:sz="6" w:space="1" w:color="7F7F7F" w:themeColor="text1" w:themeTint="80"/>
          <w:left w:val="single" w:sz="6" w:space="1" w:color="7F7F7F" w:themeColor="text1" w:themeTint="80"/>
          <w:bottom w:val="single" w:sz="6" w:space="1" w:color="7F7F7F" w:themeColor="text1" w:themeTint="80"/>
          <w:right w:val="single" w:sz="6" w:space="1" w:color="7F7F7F" w:themeColor="text1" w:themeTint="80"/>
        </w:pBdr>
        <w:shd w:val="clear" w:color="auto" w:fill="D9D9D9" w:themeFill="background1" w:themeFillShade="D9"/>
        <w:rPr>
          <w:bCs/>
          <w:color w:val="000000" w:themeColor="text1"/>
          <w14:textOutline w14:w="9525" w14:cap="rnd" w14:cmpd="sng" w14:algn="ctr">
            <w14:noFill/>
            <w14:prstDash w14:val="solid"/>
            <w14:bevel/>
          </w14:textOutline>
        </w:rPr>
      </w:pPr>
      <w:r>
        <w:rPr>
          <w:bCs/>
          <w:color w:val="000000" w:themeColor="text1"/>
          <w14:textOutline w14:w="9525" w14:cap="rnd" w14:cmpd="sng" w14:algn="ctr">
            <w14:noFill/>
            <w14:prstDash w14:val="solid"/>
            <w14:bevel/>
          </w14:textOutline>
        </w:rPr>
        <w:t>Type here</w:t>
      </w:r>
    </w:p>
    <w:p w14:paraId="4E628077" w14:textId="77777777" w:rsidR="009F1CC5" w:rsidRDefault="009F1CC5">
      <w:pPr>
        <w:rPr>
          <w:rFonts w:cs="Avenir Heavy"/>
          <w:color w:val="5ACBF5"/>
          <w:sz w:val="28"/>
          <w:szCs w:val="28"/>
        </w:rPr>
      </w:pPr>
    </w:p>
    <w:p w14:paraId="33E72E19" w14:textId="77777777" w:rsidR="006644EF" w:rsidRDefault="006644EF" w:rsidP="00B5599A">
      <w:pPr>
        <w:pStyle w:val="GuideHeader"/>
      </w:pPr>
    </w:p>
    <w:p w14:paraId="46E038E4" w14:textId="77777777" w:rsidR="00B5599A" w:rsidRDefault="00B5599A" w:rsidP="00B5599A">
      <w:pPr>
        <w:pStyle w:val="GuideHeader"/>
      </w:pPr>
      <w:r>
        <w:t>Next Steps</w:t>
      </w:r>
    </w:p>
    <w:p w14:paraId="22F36B6E" w14:textId="77777777" w:rsidR="00B5599A" w:rsidRDefault="00B5599A" w:rsidP="00B5599A">
      <w:pPr>
        <w:pStyle w:val="GuideSubhead"/>
      </w:pPr>
      <w:r>
        <w:t>If the success criteria are met, what next steps will be taken?</w:t>
      </w:r>
    </w:p>
    <w:p w14:paraId="6F6D2450" w14:textId="77777777" w:rsidR="0020118D" w:rsidRPr="0020118D" w:rsidRDefault="00FB121C" w:rsidP="0020118D">
      <w:pPr>
        <w:pStyle w:val="bullets2"/>
        <w:framePr w:w="10699" w:h="562" w:hSpace="187" w:wrap="around" w:vAnchor="text" w:hAnchor="page" w:x="721" w:y="1"/>
        <w:numPr>
          <w:ilvl w:val="0"/>
          <w:numId w:val="0"/>
        </w:numPr>
        <w:pBdr>
          <w:top w:val="single" w:sz="6" w:space="1" w:color="7F7F7F" w:themeColor="text1" w:themeTint="80"/>
          <w:left w:val="single" w:sz="6" w:space="1" w:color="7F7F7F" w:themeColor="text1" w:themeTint="80"/>
          <w:bottom w:val="single" w:sz="6" w:space="1" w:color="7F7F7F" w:themeColor="text1" w:themeTint="80"/>
          <w:right w:val="single" w:sz="6" w:space="1" w:color="7F7F7F" w:themeColor="text1" w:themeTint="80"/>
        </w:pBdr>
        <w:shd w:val="clear" w:color="auto" w:fill="D9D9D9" w:themeFill="background1" w:themeFillShade="D9"/>
        <w:rPr>
          <w:bCs/>
          <w:color w:val="000000" w:themeColor="text1"/>
          <w14:textOutline w14:w="9525" w14:cap="rnd" w14:cmpd="sng" w14:algn="ctr">
            <w14:noFill/>
            <w14:prstDash w14:val="solid"/>
            <w14:bevel/>
          </w14:textOutline>
        </w:rPr>
      </w:pPr>
      <w:r>
        <w:rPr>
          <w:bCs/>
          <w:color w:val="000000" w:themeColor="text1"/>
          <w14:textOutline w14:w="9525" w14:cap="rnd" w14:cmpd="sng" w14:algn="ctr">
            <w14:noFill/>
            <w14:prstDash w14:val="solid"/>
            <w14:bevel/>
          </w14:textOutline>
        </w:rPr>
        <w:t>Type here</w:t>
      </w:r>
    </w:p>
    <w:p w14:paraId="49170A99" w14:textId="77777777" w:rsidR="00B5599A" w:rsidRDefault="00B5599A" w:rsidP="00B5599A">
      <w:pPr>
        <w:pStyle w:val="GuideSubhead"/>
      </w:pPr>
      <w:r>
        <w:t>If the success criteria are NOT met, what next steps will be taken?</w:t>
      </w:r>
    </w:p>
    <w:p w14:paraId="13FE5B0A" w14:textId="77777777" w:rsidR="0020118D" w:rsidRPr="0020118D" w:rsidRDefault="00FB121C" w:rsidP="0020118D">
      <w:pPr>
        <w:pStyle w:val="bullets2"/>
        <w:framePr w:w="10699" w:h="562" w:hSpace="187" w:wrap="around" w:vAnchor="text" w:hAnchor="page" w:x="721" w:y="1"/>
        <w:numPr>
          <w:ilvl w:val="0"/>
          <w:numId w:val="0"/>
        </w:numPr>
        <w:pBdr>
          <w:top w:val="single" w:sz="6" w:space="1" w:color="7F7F7F" w:themeColor="text1" w:themeTint="80"/>
          <w:left w:val="single" w:sz="6" w:space="1" w:color="7F7F7F" w:themeColor="text1" w:themeTint="80"/>
          <w:bottom w:val="single" w:sz="6" w:space="1" w:color="7F7F7F" w:themeColor="text1" w:themeTint="80"/>
          <w:right w:val="single" w:sz="6" w:space="1" w:color="7F7F7F" w:themeColor="text1" w:themeTint="80"/>
        </w:pBdr>
        <w:shd w:val="clear" w:color="auto" w:fill="D9D9D9" w:themeFill="background1" w:themeFillShade="D9"/>
        <w:rPr>
          <w:bCs/>
          <w:color w:val="000000" w:themeColor="text1"/>
          <w14:textOutline w14:w="9525" w14:cap="rnd" w14:cmpd="sng" w14:algn="ctr">
            <w14:noFill/>
            <w14:prstDash w14:val="solid"/>
            <w14:bevel/>
          </w14:textOutline>
        </w:rPr>
      </w:pPr>
      <w:r>
        <w:rPr>
          <w:bCs/>
          <w:color w:val="000000" w:themeColor="text1"/>
          <w14:textOutline w14:w="9525" w14:cap="rnd" w14:cmpd="sng" w14:algn="ctr">
            <w14:noFill/>
            <w14:prstDash w14:val="solid"/>
            <w14:bevel/>
          </w14:textOutline>
        </w:rPr>
        <w:t>Type here</w:t>
      </w:r>
    </w:p>
    <w:p w14:paraId="1FF73EBD" w14:textId="77777777" w:rsidR="00B5599A" w:rsidRDefault="00B5599A" w:rsidP="00B5599A">
      <w:pPr>
        <w:pStyle w:val="GuideSubhead"/>
      </w:pPr>
      <w:r w:rsidRPr="00B23EFE">
        <w:t>What are other possible outcomes and next steps?</w:t>
      </w:r>
    </w:p>
    <w:p w14:paraId="6B2EA3A9" w14:textId="77777777" w:rsidR="0020118D" w:rsidRPr="0020118D" w:rsidRDefault="00FB121C" w:rsidP="0020118D">
      <w:pPr>
        <w:pStyle w:val="bullets2"/>
        <w:framePr w:w="10699" w:h="562" w:hSpace="187" w:wrap="around" w:vAnchor="text" w:hAnchor="page" w:x="721" w:y="1"/>
        <w:numPr>
          <w:ilvl w:val="0"/>
          <w:numId w:val="0"/>
        </w:numPr>
        <w:pBdr>
          <w:top w:val="single" w:sz="6" w:space="1" w:color="7F7F7F" w:themeColor="text1" w:themeTint="80"/>
          <w:left w:val="single" w:sz="6" w:space="1" w:color="7F7F7F" w:themeColor="text1" w:themeTint="80"/>
          <w:bottom w:val="single" w:sz="6" w:space="1" w:color="7F7F7F" w:themeColor="text1" w:themeTint="80"/>
          <w:right w:val="single" w:sz="6" w:space="1" w:color="7F7F7F" w:themeColor="text1" w:themeTint="80"/>
        </w:pBdr>
        <w:shd w:val="clear" w:color="auto" w:fill="D9D9D9" w:themeFill="background1" w:themeFillShade="D9"/>
        <w:rPr>
          <w:bCs/>
          <w:color w:val="000000" w:themeColor="text1"/>
          <w14:textOutline w14:w="9525" w14:cap="rnd" w14:cmpd="sng" w14:algn="ctr">
            <w14:noFill/>
            <w14:prstDash w14:val="solid"/>
            <w14:bevel/>
          </w14:textOutline>
        </w:rPr>
      </w:pPr>
      <w:r>
        <w:rPr>
          <w:bCs/>
          <w:color w:val="000000" w:themeColor="text1"/>
          <w14:textOutline w14:w="9525" w14:cap="rnd" w14:cmpd="sng" w14:algn="ctr">
            <w14:noFill/>
            <w14:prstDash w14:val="solid"/>
            <w14:bevel/>
          </w14:textOutline>
        </w:rPr>
        <w:t>Type here</w:t>
      </w:r>
    </w:p>
    <w:p w14:paraId="774983C6" w14:textId="77777777" w:rsidR="00B5599A" w:rsidRDefault="006644EF" w:rsidP="00B5599A">
      <w:pPr>
        <w:pStyle w:val="GuideHeader"/>
      </w:pPr>
      <w:r>
        <w:br/>
      </w:r>
      <w:r w:rsidR="00B5599A">
        <w:t>Stakeholders</w:t>
      </w:r>
    </w:p>
    <w:p w14:paraId="5A514D05" w14:textId="77777777" w:rsidR="00B5599A" w:rsidRPr="008221FD" w:rsidRDefault="00B5599A" w:rsidP="00B5599A">
      <w:pPr>
        <w:pStyle w:val="GuideSubhead"/>
      </w:pPr>
      <w:r>
        <w:t>List people involved in this Target activity. Include:</w:t>
      </w:r>
    </w:p>
    <w:p w14:paraId="7C04B006" w14:textId="77777777" w:rsidR="009F1CC5" w:rsidRPr="0020118D" w:rsidRDefault="00FB121C" w:rsidP="009F1CC5">
      <w:pPr>
        <w:pStyle w:val="bullets2"/>
        <w:framePr w:w="10189" w:h="562" w:hSpace="187" w:wrap="around" w:vAnchor="text" w:hAnchor="page" w:x="1227" w:y="314"/>
        <w:numPr>
          <w:ilvl w:val="0"/>
          <w:numId w:val="0"/>
        </w:numPr>
        <w:pBdr>
          <w:top w:val="single" w:sz="6" w:space="1" w:color="7F7F7F" w:themeColor="text1" w:themeTint="80"/>
          <w:left w:val="single" w:sz="6" w:space="1" w:color="7F7F7F" w:themeColor="text1" w:themeTint="80"/>
          <w:bottom w:val="single" w:sz="6" w:space="1" w:color="7F7F7F" w:themeColor="text1" w:themeTint="80"/>
          <w:right w:val="single" w:sz="6" w:space="1" w:color="7F7F7F" w:themeColor="text1" w:themeTint="80"/>
        </w:pBdr>
        <w:shd w:val="clear" w:color="auto" w:fill="D9D9D9" w:themeFill="background1" w:themeFillShade="D9"/>
        <w:rPr>
          <w:bCs/>
          <w:color w:val="000000" w:themeColor="text1"/>
          <w14:textOutline w14:w="9525" w14:cap="rnd" w14:cmpd="sng" w14:algn="ctr">
            <w14:noFill/>
            <w14:prstDash w14:val="solid"/>
            <w14:bevel/>
          </w14:textOutline>
        </w:rPr>
      </w:pPr>
      <w:r>
        <w:rPr>
          <w:bCs/>
          <w:color w:val="000000" w:themeColor="text1"/>
          <w14:textOutline w14:w="9525" w14:cap="rnd" w14:cmpd="sng" w14:algn="ctr">
            <w14:noFill/>
            <w14:prstDash w14:val="solid"/>
            <w14:bevel/>
          </w14:textOutline>
        </w:rPr>
        <w:t>Type here</w:t>
      </w:r>
    </w:p>
    <w:p w14:paraId="5AE1D602" w14:textId="77777777" w:rsidR="00B5599A" w:rsidRDefault="00B5599A" w:rsidP="00B5599A">
      <w:pPr>
        <w:pStyle w:val="bullets2"/>
      </w:pPr>
      <w:r>
        <w:t>Team developing activity (name and role):</w:t>
      </w:r>
    </w:p>
    <w:p w14:paraId="24DBE012" w14:textId="77777777" w:rsidR="0020118D" w:rsidRDefault="0020118D" w:rsidP="009F1CC5">
      <w:pPr>
        <w:pStyle w:val="bullets2"/>
        <w:numPr>
          <w:ilvl w:val="0"/>
          <w:numId w:val="0"/>
        </w:numPr>
      </w:pPr>
    </w:p>
    <w:p w14:paraId="222FE81C" w14:textId="77777777" w:rsidR="009F1CC5" w:rsidRPr="0020118D" w:rsidRDefault="00FB121C" w:rsidP="009F1CC5">
      <w:pPr>
        <w:pStyle w:val="bullets2"/>
        <w:framePr w:w="10189" w:h="562" w:hSpace="187" w:wrap="around" w:vAnchor="text" w:hAnchor="page" w:x="1200" w:y="262"/>
        <w:numPr>
          <w:ilvl w:val="0"/>
          <w:numId w:val="0"/>
        </w:numPr>
        <w:pBdr>
          <w:top w:val="single" w:sz="6" w:space="1" w:color="7F7F7F" w:themeColor="text1" w:themeTint="80"/>
          <w:left w:val="single" w:sz="6" w:space="1" w:color="7F7F7F" w:themeColor="text1" w:themeTint="80"/>
          <w:bottom w:val="single" w:sz="6" w:space="1" w:color="7F7F7F" w:themeColor="text1" w:themeTint="80"/>
          <w:right w:val="single" w:sz="6" w:space="1" w:color="7F7F7F" w:themeColor="text1" w:themeTint="80"/>
        </w:pBdr>
        <w:shd w:val="clear" w:color="auto" w:fill="D9D9D9" w:themeFill="background1" w:themeFillShade="D9"/>
        <w:rPr>
          <w:bCs/>
          <w:color w:val="000000" w:themeColor="text1"/>
          <w14:textOutline w14:w="9525" w14:cap="rnd" w14:cmpd="sng" w14:algn="ctr">
            <w14:noFill/>
            <w14:prstDash w14:val="solid"/>
            <w14:bevel/>
          </w14:textOutline>
        </w:rPr>
      </w:pPr>
      <w:r>
        <w:rPr>
          <w:bCs/>
          <w:color w:val="000000" w:themeColor="text1"/>
          <w14:textOutline w14:w="9525" w14:cap="rnd" w14:cmpd="sng" w14:algn="ctr">
            <w14:noFill/>
            <w14:prstDash w14:val="solid"/>
            <w14:bevel/>
          </w14:textOutline>
        </w:rPr>
        <w:t>Type here</w:t>
      </w:r>
    </w:p>
    <w:p w14:paraId="22E83E49" w14:textId="77777777" w:rsidR="00B5599A" w:rsidRDefault="00B5599A" w:rsidP="00B5599A">
      <w:pPr>
        <w:pStyle w:val="bullets2"/>
      </w:pPr>
      <w:r>
        <w:t>Approvers (name and role):</w:t>
      </w:r>
    </w:p>
    <w:p w14:paraId="42AA2E44" w14:textId="77777777" w:rsidR="0020118D" w:rsidRDefault="0020118D" w:rsidP="009F1CC5">
      <w:pPr>
        <w:pStyle w:val="bullets2"/>
        <w:numPr>
          <w:ilvl w:val="0"/>
          <w:numId w:val="0"/>
        </w:numPr>
      </w:pPr>
    </w:p>
    <w:p w14:paraId="15BDC5F1" w14:textId="77777777" w:rsidR="00FB121C" w:rsidRPr="0020118D" w:rsidRDefault="00FB121C" w:rsidP="00FB121C">
      <w:pPr>
        <w:pStyle w:val="bullets2"/>
        <w:framePr w:w="10189" w:h="562" w:hSpace="187" w:wrap="around" w:vAnchor="text" w:hAnchor="page" w:x="1200" w:y="311"/>
        <w:numPr>
          <w:ilvl w:val="0"/>
          <w:numId w:val="0"/>
        </w:numPr>
        <w:pBdr>
          <w:top w:val="single" w:sz="6" w:space="1" w:color="7F7F7F" w:themeColor="text1" w:themeTint="80"/>
          <w:left w:val="single" w:sz="6" w:space="1" w:color="7F7F7F" w:themeColor="text1" w:themeTint="80"/>
          <w:bottom w:val="single" w:sz="6" w:space="1" w:color="7F7F7F" w:themeColor="text1" w:themeTint="80"/>
          <w:right w:val="single" w:sz="6" w:space="1" w:color="7F7F7F" w:themeColor="text1" w:themeTint="80"/>
        </w:pBdr>
        <w:shd w:val="clear" w:color="auto" w:fill="D9D9D9" w:themeFill="background1" w:themeFillShade="D9"/>
        <w:rPr>
          <w:bCs/>
          <w:color w:val="000000" w:themeColor="text1"/>
          <w14:textOutline w14:w="9525" w14:cap="rnd" w14:cmpd="sng" w14:algn="ctr">
            <w14:noFill/>
            <w14:prstDash w14:val="solid"/>
            <w14:bevel/>
          </w14:textOutline>
        </w:rPr>
      </w:pPr>
      <w:r>
        <w:rPr>
          <w:bCs/>
          <w:color w:val="000000" w:themeColor="text1"/>
          <w14:textOutline w14:w="9525" w14:cap="rnd" w14:cmpd="sng" w14:algn="ctr">
            <w14:noFill/>
            <w14:prstDash w14:val="solid"/>
            <w14:bevel/>
          </w14:textOutline>
        </w:rPr>
        <w:t>Type here</w:t>
      </w:r>
    </w:p>
    <w:p w14:paraId="2C5F5CDC" w14:textId="77777777" w:rsidR="009F1CC5" w:rsidRPr="0020118D" w:rsidRDefault="009F1CC5" w:rsidP="009F1CC5">
      <w:pPr>
        <w:pStyle w:val="bullets2"/>
        <w:framePr w:w="10189" w:h="562" w:hSpace="187" w:wrap="around" w:vAnchor="text" w:hAnchor="page" w:x="1200" w:y="311"/>
        <w:numPr>
          <w:ilvl w:val="0"/>
          <w:numId w:val="0"/>
        </w:numPr>
        <w:pBdr>
          <w:top w:val="single" w:sz="6" w:space="1" w:color="7F7F7F" w:themeColor="text1" w:themeTint="80"/>
          <w:left w:val="single" w:sz="6" w:space="1" w:color="7F7F7F" w:themeColor="text1" w:themeTint="80"/>
          <w:bottom w:val="single" w:sz="6" w:space="1" w:color="7F7F7F" w:themeColor="text1" w:themeTint="80"/>
          <w:right w:val="single" w:sz="6" w:space="1" w:color="7F7F7F" w:themeColor="text1" w:themeTint="80"/>
        </w:pBdr>
        <w:shd w:val="clear" w:color="auto" w:fill="D9D9D9" w:themeFill="background1" w:themeFillShade="D9"/>
        <w:rPr>
          <w:bCs/>
          <w:color w:val="000000" w:themeColor="text1"/>
          <w14:textOutline w14:w="9525" w14:cap="rnd" w14:cmpd="sng" w14:algn="ctr">
            <w14:noFill/>
            <w14:prstDash w14:val="solid"/>
            <w14:bevel/>
          </w14:textOutline>
        </w:rPr>
      </w:pPr>
    </w:p>
    <w:p w14:paraId="617A2123" w14:textId="77777777" w:rsidR="00B5599A" w:rsidRDefault="00B5599A" w:rsidP="00B5599A">
      <w:pPr>
        <w:pStyle w:val="bullets2"/>
      </w:pPr>
      <w:r>
        <w:t>Additional stakeholders (name and role):</w:t>
      </w:r>
    </w:p>
    <w:p w14:paraId="255624EB" w14:textId="77777777" w:rsidR="0020118D" w:rsidRDefault="0020118D" w:rsidP="009F1CC5">
      <w:pPr>
        <w:pStyle w:val="bullets2"/>
        <w:numPr>
          <w:ilvl w:val="0"/>
          <w:numId w:val="0"/>
        </w:numPr>
      </w:pPr>
    </w:p>
    <w:p w14:paraId="74D2FFBE" w14:textId="77777777" w:rsidR="00B5599A" w:rsidRDefault="00B5599A" w:rsidP="00B5599A">
      <w:pPr>
        <w:pStyle w:val="GuideHeader"/>
      </w:pPr>
      <w:r>
        <w:t>Configuration</w:t>
      </w:r>
    </w:p>
    <w:p w14:paraId="5DAA1AF3" w14:textId="77777777" w:rsidR="00B5599A" w:rsidRPr="008221FD" w:rsidRDefault="00B5599A" w:rsidP="00B5599A">
      <w:pPr>
        <w:pStyle w:val="GuideSubhead"/>
      </w:pPr>
      <w:r>
        <w:t>How will the following items be configured?</w:t>
      </w:r>
    </w:p>
    <w:p w14:paraId="61D8D117" w14:textId="77777777" w:rsidR="00FB121C" w:rsidRPr="0020118D" w:rsidRDefault="00FB121C" w:rsidP="00FB121C">
      <w:pPr>
        <w:pStyle w:val="bullets2"/>
        <w:framePr w:w="10189" w:h="562" w:hSpace="187" w:wrap="around" w:vAnchor="text" w:hAnchor="page" w:x="1268" w:y="315"/>
        <w:numPr>
          <w:ilvl w:val="0"/>
          <w:numId w:val="0"/>
        </w:numPr>
        <w:pBdr>
          <w:top w:val="single" w:sz="6" w:space="1" w:color="7F7F7F" w:themeColor="text1" w:themeTint="80"/>
          <w:left w:val="single" w:sz="6" w:space="1" w:color="7F7F7F" w:themeColor="text1" w:themeTint="80"/>
          <w:bottom w:val="single" w:sz="6" w:space="1" w:color="7F7F7F" w:themeColor="text1" w:themeTint="80"/>
          <w:right w:val="single" w:sz="6" w:space="1" w:color="7F7F7F" w:themeColor="text1" w:themeTint="80"/>
        </w:pBdr>
        <w:shd w:val="clear" w:color="auto" w:fill="D9D9D9" w:themeFill="background1" w:themeFillShade="D9"/>
        <w:rPr>
          <w:bCs/>
          <w:color w:val="000000" w:themeColor="text1"/>
          <w14:textOutline w14:w="9525" w14:cap="rnd" w14:cmpd="sng" w14:algn="ctr">
            <w14:noFill/>
            <w14:prstDash w14:val="solid"/>
            <w14:bevel/>
          </w14:textOutline>
        </w:rPr>
      </w:pPr>
      <w:r>
        <w:rPr>
          <w:bCs/>
          <w:color w:val="000000" w:themeColor="text1"/>
          <w14:textOutline w14:w="9525" w14:cap="rnd" w14:cmpd="sng" w14:algn="ctr">
            <w14:noFill/>
            <w14:prstDash w14:val="solid"/>
            <w14:bevel/>
          </w14:textOutline>
        </w:rPr>
        <w:t>Type here</w:t>
      </w:r>
    </w:p>
    <w:p w14:paraId="55DA4003" w14:textId="77777777" w:rsidR="0020118D" w:rsidRPr="0020118D" w:rsidRDefault="0020118D" w:rsidP="0020118D">
      <w:pPr>
        <w:pStyle w:val="bullets2"/>
        <w:framePr w:w="10189" w:h="562" w:hSpace="187" w:wrap="around" w:vAnchor="text" w:hAnchor="page" w:x="1268" w:y="315"/>
        <w:numPr>
          <w:ilvl w:val="0"/>
          <w:numId w:val="0"/>
        </w:numPr>
        <w:pBdr>
          <w:top w:val="single" w:sz="6" w:space="1" w:color="7F7F7F" w:themeColor="text1" w:themeTint="80"/>
          <w:left w:val="single" w:sz="6" w:space="1" w:color="7F7F7F" w:themeColor="text1" w:themeTint="80"/>
          <w:bottom w:val="single" w:sz="6" w:space="1" w:color="7F7F7F" w:themeColor="text1" w:themeTint="80"/>
          <w:right w:val="single" w:sz="6" w:space="1" w:color="7F7F7F" w:themeColor="text1" w:themeTint="80"/>
        </w:pBdr>
        <w:shd w:val="clear" w:color="auto" w:fill="D9D9D9" w:themeFill="background1" w:themeFillShade="D9"/>
        <w:rPr>
          <w:bCs/>
          <w:color w:val="000000" w:themeColor="text1"/>
          <w14:textOutline w14:w="9525" w14:cap="rnd" w14:cmpd="sng" w14:algn="ctr">
            <w14:noFill/>
            <w14:prstDash w14:val="solid"/>
            <w14:bevel/>
          </w14:textOutline>
        </w:rPr>
      </w:pPr>
    </w:p>
    <w:p w14:paraId="30D69912" w14:textId="77777777" w:rsidR="0020118D" w:rsidRDefault="00B5599A" w:rsidP="009F1CC5">
      <w:pPr>
        <w:pStyle w:val="bullets2"/>
      </w:pPr>
      <w:r w:rsidRPr="001F7D36">
        <w:t>Activity type</w:t>
      </w:r>
      <w:r>
        <w:br/>
      </w:r>
    </w:p>
    <w:p w14:paraId="33BB032F" w14:textId="77777777" w:rsidR="0020118D" w:rsidRPr="0020118D" w:rsidRDefault="00FB121C" w:rsidP="0020118D">
      <w:pPr>
        <w:pStyle w:val="bullets2"/>
        <w:framePr w:w="10189" w:h="562" w:hSpace="187" w:wrap="around" w:vAnchor="text" w:hAnchor="page" w:x="1241" w:y="258"/>
        <w:numPr>
          <w:ilvl w:val="0"/>
          <w:numId w:val="0"/>
        </w:numPr>
        <w:pBdr>
          <w:top w:val="single" w:sz="6" w:space="1" w:color="7F7F7F" w:themeColor="text1" w:themeTint="80"/>
          <w:left w:val="single" w:sz="6" w:space="1" w:color="7F7F7F" w:themeColor="text1" w:themeTint="80"/>
          <w:bottom w:val="single" w:sz="6" w:space="1" w:color="7F7F7F" w:themeColor="text1" w:themeTint="80"/>
          <w:right w:val="single" w:sz="6" w:space="1" w:color="7F7F7F" w:themeColor="text1" w:themeTint="80"/>
        </w:pBdr>
        <w:shd w:val="clear" w:color="auto" w:fill="D9D9D9" w:themeFill="background1" w:themeFillShade="D9"/>
        <w:rPr>
          <w:bCs/>
          <w:color w:val="000000" w:themeColor="text1"/>
          <w14:textOutline w14:w="9525" w14:cap="rnd" w14:cmpd="sng" w14:algn="ctr">
            <w14:noFill/>
            <w14:prstDash w14:val="solid"/>
            <w14:bevel/>
          </w14:textOutline>
        </w:rPr>
      </w:pPr>
      <w:r>
        <w:rPr>
          <w:bCs/>
          <w:color w:val="000000" w:themeColor="text1"/>
          <w14:textOutline w14:w="9525" w14:cap="rnd" w14:cmpd="sng" w14:algn="ctr">
            <w14:noFill/>
            <w14:prstDash w14:val="solid"/>
            <w14:bevel/>
          </w14:textOutline>
        </w:rPr>
        <w:t>Type here</w:t>
      </w:r>
    </w:p>
    <w:p w14:paraId="2875EC08" w14:textId="77777777" w:rsidR="0020118D" w:rsidRPr="0025520B" w:rsidRDefault="00B5599A" w:rsidP="0020118D">
      <w:pPr>
        <w:pStyle w:val="bullets2"/>
      </w:pPr>
      <w:r w:rsidRPr="001F7D36">
        <w:t>Experiences</w:t>
      </w:r>
      <w:r>
        <w:br/>
      </w:r>
    </w:p>
    <w:p w14:paraId="4EECAD19" w14:textId="77777777" w:rsidR="0020118D" w:rsidRPr="0020118D" w:rsidRDefault="00FB121C" w:rsidP="0020118D">
      <w:pPr>
        <w:pStyle w:val="bullets2"/>
        <w:framePr w:w="10189" w:h="562" w:hSpace="187" w:wrap="around" w:vAnchor="text" w:hAnchor="page" w:x="1240" w:y="272"/>
        <w:numPr>
          <w:ilvl w:val="0"/>
          <w:numId w:val="0"/>
        </w:numPr>
        <w:pBdr>
          <w:top w:val="single" w:sz="6" w:space="1" w:color="7F7F7F" w:themeColor="text1" w:themeTint="80"/>
          <w:left w:val="single" w:sz="6" w:space="1" w:color="7F7F7F" w:themeColor="text1" w:themeTint="80"/>
          <w:bottom w:val="single" w:sz="6" w:space="1" w:color="7F7F7F" w:themeColor="text1" w:themeTint="80"/>
          <w:right w:val="single" w:sz="6" w:space="1" w:color="7F7F7F" w:themeColor="text1" w:themeTint="80"/>
        </w:pBdr>
        <w:shd w:val="clear" w:color="auto" w:fill="D9D9D9" w:themeFill="background1" w:themeFillShade="D9"/>
        <w:rPr>
          <w:bCs/>
          <w:color w:val="000000" w:themeColor="text1"/>
          <w14:textOutline w14:w="9525" w14:cap="rnd" w14:cmpd="sng" w14:algn="ctr">
            <w14:noFill/>
            <w14:prstDash w14:val="solid"/>
            <w14:bevel/>
          </w14:textOutline>
        </w:rPr>
      </w:pPr>
      <w:r>
        <w:rPr>
          <w:bCs/>
          <w:color w:val="000000" w:themeColor="text1"/>
          <w14:textOutline w14:w="9525" w14:cap="rnd" w14:cmpd="sng" w14:algn="ctr">
            <w14:noFill/>
            <w14:prstDash w14:val="solid"/>
            <w14:bevel/>
          </w14:textOutline>
        </w:rPr>
        <w:t>Type here</w:t>
      </w:r>
    </w:p>
    <w:p w14:paraId="68B968C7" w14:textId="77777777" w:rsidR="00B5599A" w:rsidRDefault="00B5599A" w:rsidP="006B63E0">
      <w:pPr>
        <w:pStyle w:val="bullets2"/>
      </w:pPr>
      <w:r w:rsidRPr="001F7D36">
        <w:t>Audiences</w:t>
      </w:r>
    </w:p>
    <w:p w14:paraId="2BF58C2F" w14:textId="77777777" w:rsidR="0020118D" w:rsidRDefault="0020118D" w:rsidP="0020118D">
      <w:pPr>
        <w:pStyle w:val="bullets2"/>
        <w:numPr>
          <w:ilvl w:val="0"/>
          <w:numId w:val="0"/>
        </w:numPr>
      </w:pPr>
    </w:p>
    <w:p w14:paraId="060FC483" w14:textId="77777777" w:rsidR="0020118D" w:rsidRPr="0020118D" w:rsidRDefault="00FB121C" w:rsidP="0020118D">
      <w:pPr>
        <w:pStyle w:val="bullets2"/>
        <w:framePr w:w="10189" w:h="562" w:hSpace="187" w:wrap="around" w:vAnchor="text" w:hAnchor="page" w:x="1240" w:y="275"/>
        <w:numPr>
          <w:ilvl w:val="0"/>
          <w:numId w:val="0"/>
        </w:numPr>
        <w:pBdr>
          <w:top w:val="single" w:sz="6" w:space="1" w:color="7F7F7F" w:themeColor="text1" w:themeTint="80"/>
          <w:left w:val="single" w:sz="6" w:space="1" w:color="7F7F7F" w:themeColor="text1" w:themeTint="80"/>
          <w:bottom w:val="single" w:sz="6" w:space="1" w:color="7F7F7F" w:themeColor="text1" w:themeTint="80"/>
          <w:right w:val="single" w:sz="6" w:space="1" w:color="7F7F7F" w:themeColor="text1" w:themeTint="80"/>
        </w:pBdr>
        <w:shd w:val="clear" w:color="auto" w:fill="D9D9D9" w:themeFill="background1" w:themeFillShade="D9"/>
        <w:rPr>
          <w:bCs/>
          <w:color w:val="000000" w:themeColor="text1"/>
          <w14:textOutline w14:w="9525" w14:cap="rnd" w14:cmpd="sng" w14:algn="ctr">
            <w14:noFill/>
            <w14:prstDash w14:val="solid"/>
            <w14:bevel/>
          </w14:textOutline>
        </w:rPr>
      </w:pPr>
      <w:r>
        <w:rPr>
          <w:bCs/>
          <w:color w:val="000000" w:themeColor="text1"/>
          <w14:textOutline w14:w="9525" w14:cap="rnd" w14:cmpd="sng" w14:algn="ctr">
            <w14:noFill/>
            <w14:prstDash w14:val="solid"/>
            <w14:bevel/>
          </w14:textOutline>
        </w:rPr>
        <w:t>Type here</w:t>
      </w:r>
    </w:p>
    <w:p w14:paraId="25F29C79" w14:textId="77777777" w:rsidR="00B5599A" w:rsidRDefault="00B5599A" w:rsidP="00B5599A">
      <w:pPr>
        <w:pStyle w:val="bullets2"/>
      </w:pPr>
      <w:r w:rsidRPr="001F7D36">
        <w:t>KPI/Data source</w:t>
      </w:r>
    </w:p>
    <w:p w14:paraId="6769A15A" w14:textId="77777777" w:rsidR="0020118D" w:rsidRDefault="0020118D" w:rsidP="0020118D">
      <w:pPr>
        <w:pStyle w:val="bullets2"/>
        <w:numPr>
          <w:ilvl w:val="0"/>
          <w:numId w:val="0"/>
        </w:numPr>
      </w:pPr>
    </w:p>
    <w:p w14:paraId="5A5FD9E7" w14:textId="77777777" w:rsidR="00B5599A" w:rsidRDefault="00B5599A" w:rsidP="00B5599A">
      <w:pPr>
        <w:pStyle w:val="bullets2"/>
      </w:pPr>
      <w:r w:rsidRPr="006F44D2">
        <w:t>Sample size/Duration</w:t>
      </w:r>
    </w:p>
    <w:p w14:paraId="2A375573" w14:textId="77777777" w:rsidR="0020118D" w:rsidRPr="0020118D" w:rsidRDefault="00FB121C" w:rsidP="0020118D">
      <w:pPr>
        <w:pStyle w:val="bullets2"/>
        <w:framePr w:w="10189" w:h="562" w:hSpace="187" w:wrap="around" w:vAnchor="text" w:hAnchor="page" w:x="1227" w:y="3"/>
        <w:numPr>
          <w:ilvl w:val="0"/>
          <w:numId w:val="0"/>
        </w:numPr>
        <w:pBdr>
          <w:top w:val="single" w:sz="6" w:space="1" w:color="7F7F7F" w:themeColor="text1" w:themeTint="80"/>
          <w:left w:val="single" w:sz="6" w:space="1" w:color="7F7F7F" w:themeColor="text1" w:themeTint="80"/>
          <w:bottom w:val="single" w:sz="6" w:space="1" w:color="7F7F7F" w:themeColor="text1" w:themeTint="80"/>
          <w:right w:val="single" w:sz="6" w:space="1" w:color="7F7F7F" w:themeColor="text1" w:themeTint="80"/>
        </w:pBdr>
        <w:shd w:val="clear" w:color="auto" w:fill="D9D9D9" w:themeFill="background1" w:themeFillShade="D9"/>
        <w:rPr>
          <w:bCs/>
          <w:color w:val="000000" w:themeColor="text1"/>
          <w14:textOutline w14:w="9525" w14:cap="rnd" w14:cmpd="sng" w14:algn="ctr">
            <w14:noFill/>
            <w14:prstDash w14:val="solid"/>
            <w14:bevel/>
          </w14:textOutline>
        </w:rPr>
      </w:pPr>
      <w:r>
        <w:rPr>
          <w:bCs/>
          <w:color w:val="000000" w:themeColor="text1"/>
          <w14:textOutline w14:w="9525" w14:cap="rnd" w14:cmpd="sng" w14:algn="ctr">
            <w14:noFill/>
            <w14:prstDash w14:val="solid"/>
            <w14:bevel/>
          </w14:textOutline>
        </w:rPr>
        <w:t>Type here</w:t>
      </w:r>
    </w:p>
    <w:p w14:paraId="27D5F126" w14:textId="77777777" w:rsidR="0020118D" w:rsidRDefault="0020118D" w:rsidP="0020118D">
      <w:pPr>
        <w:pStyle w:val="bullets2"/>
        <w:numPr>
          <w:ilvl w:val="0"/>
          <w:numId w:val="0"/>
        </w:numPr>
      </w:pPr>
    </w:p>
    <w:p w14:paraId="55910683" w14:textId="77777777" w:rsidR="00B5599A" w:rsidRDefault="006B63E0" w:rsidP="00B5599A">
      <w:pPr>
        <w:pStyle w:val="bullets2"/>
      </w:pPr>
      <w:r>
        <w:t>QA Testing</w:t>
      </w:r>
    </w:p>
    <w:p w14:paraId="37B3A2E9" w14:textId="77777777" w:rsidR="0020118D" w:rsidRPr="0020118D" w:rsidRDefault="00FB121C" w:rsidP="0020118D">
      <w:pPr>
        <w:pStyle w:val="bullets2"/>
        <w:framePr w:w="10189" w:h="562" w:hSpace="187" w:wrap="around" w:vAnchor="text" w:hAnchor="page" w:x="1240" w:y="2"/>
        <w:numPr>
          <w:ilvl w:val="0"/>
          <w:numId w:val="0"/>
        </w:numPr>
        <w:pBdr>
          <w:top w:val="single" w:sz="6" w:space="1" w:color="7F7F7F" w:themeColor="text1" w:themeTint="80"/>
          <w:left w:val="single" w:sz="6" w:space="1" w:color="7F7F7F" w:themeColor="text1" w:themeTint="80"/>
          <w:bottom w:val="single" w:sz="6" w:space="1" w:color="7F7F7F" w:themeColor="text1" w:themeTint="80"/>
          <w:right w:val="single" w:sz="6" w:space="1" w:color="7F7F7F" w:themeColor="text1" w:themeTint="80"/>
        </w:pBdr>
        <w:shd w:val="clear" w:color="auto" w:fill="D9D9D9" w:themeFill="background1" w:themeFillShade="D9"/>
        <w:rPr>
          <w:bCs/>
          <w:color w:val="000000" w:themeColor="text1"/>
          <w14:textOutline w14:w="9525" w14:cap="rnd" w14:cmpd="sng" w14:algn="ctr">
            <w14:noFill/>
            <w14:prstDash w14:val="solid"/>
            <w14:bevel/>
          </w14:textOutline>
        </w:rPr>
      </w:pPr>
      <w:r>
        <w:rPr>
          <w:bCs/>
          <w:color w:val="000000" w:themeColor="text1"/>
          <w14:textOutline w14:w="9525" w14:cap="rnd" w14:cmpd="sng" w14:algn="ctr">
            <w14:noFill/>
            <w14:prstDash w14:val="solid"/>
            <w14:bevel/>
          </w14:textOutline>
        </w:rPr>
        <w:t>Type here</w:t>
      </w:r>
    </w:p>
    <w:p w14:paraId="017D9DE3" w14:textId="77777777" w:rsidR="0020118D" w:rsidRDefault="0020118D" w:rsidP="0020118D">
      <w:pPr>
        <w:pStyle w:val="bullets2"/>
        <w:numPr>
          <w:ilvl w:val="0"/>
          <w:numId w:val="0"/>
        </w:numPr>
      </w:pPr>
    </w:p>
    <w:p w14:paraId="4B1ECDC1" w14:textId="77777777" w:rsidR="00B5599A" w:rsidRDefault="00B5599A" w:rsidP="006B63E0">
      <w:pPr>
        <w:pStyle w:val="bullets2"/>
      </w:pPr>
      <w:r>
        <w:t>Other details</w:t>
      </w:r>
    </w:p>
    <w:p w14:paraId="77C8391B" w14:textId="77777777" w:rsidR="0020118D" w:rsidRPr="0020118D" w:rsidRDefault="00FB121C" w:rsidP="0020118D">
      <w:pPr>
        <w:pStyle w:val="bullets2"/>
        <w:framePr w:w="10189" w:h="562" w:hSpace="187" w:wrap="around" w:vAnchor="text" w:hAnchor="page" w:x="1227" w:y="16"/>
        <w:numPr>
          <w:ilvl w:val="0"/>
          <w:numId w:val="0"/>
        </w:numPr>
        <w:pBdr>
          <w:top w:val="single" w:sz="6" w:space="1" w:color="7F7F7F" w:themeColor="text1" w:themeTint="80"/>
          <w:left w:val="single" w:sz="6" w:space="1" w:color="7F7F7F" w:themeColor="text1" w:themeTint="80"/>
          <w:bottom w:val="single" w:sz="6" w:space="1" w:color="7F7F7F" w:themeColor="text1" w:themeTint="80"/>
          <w:right w:val="single" w:sz="6" w:space="1" w:color="7F7F7F" w:themeColor="text1" w:themeTint="80"/>
        </w:pBdr>
        <w:shd w:val="clear" w:color="auto" w:fill="D9D9D9" w:themeFill="background1" w:themeFillShade="D9"/>
        <w:rPr>
          <w:bCs/>
          <w:color w:val="000000" w:themeColor="text1"/>
          <w14:textOutline w14:w="9525" w14:cap="rnd" w14:cmpd="sng" w14:algn="ctr">
            <w14:noFill/>
            <w14:prstDash w14:val="solid"/>
            <w14:bevel/>
          </w14:textOutline>
        </w:rPr>
      </w:pPr>
      <w:r>
        <w:rPr>
          <w:bCs/>
          <w:color w:val="000000" w:themeColor="text1"/>
          <w14:textOutline w14:w="9525" w14:cap="rnd" w14:cmpd="sng" w14:algn="ctr">
            <w14:noFill/>
            <w14:prstDash w14:val="solid"/>
            <w14:bevel/>
          </w14:textOutline>
        </w:rPr>
        <w:t>Type here</w:t>
      </w:r>
    </w:p>
    <w:p w14:paraId="5743BDDD" w14:textId="77777777" w:rsidR="00020835" w:rsidRDefault="00020835" w:rsidP="00020835">
      <w:pPr>
        <w:pStyle w:val="GuideHeader"/>
      </w:pPr>
    </w:p>
    <w:p w14:paraId="5CD7A744" w14:textId="77777777" w:rsidR="00020835" w:rsidRDefault="00020835" w:rsidP="00020835">
      <w:pPr>
        <w:pStyle w:val="GuideHeader"/>
      </w:pPr>
      <w:r>
        <w:t>Helpful Links</w:t>
      </w:r>
    </w:p>
    <w:p w14:paraId="5838CFB1" w14:textId="77777777" w:rsidR="00020835" w:rsidRDefault="00020835" w:rsidP="00020835">
      <w:pPr>
        <w:pStyle w:val="GuideSubhead"/>
      </w:pPr>
      <w:r>
        <w:t>Use the following links for tools and to better understand Adobe Target:</w:t>
      </w:r>
    </w:p>
    <w:p w14:paraId="16849A09" w14:textId="77777777" w:rsidR="00020835" w:rsidRPr="00020835" w:rsidRDefault="00882F8C" w:rsidP="00020835">
      <w:pPr>
        <w:pStyle w:val="GuideSubhead"/>
      </w:pPr>
      <w:hyperlink r:id="rId11" w:history="1">
        <w:r w:rsidR="00020835" w:rsidRPr="00020835">
          <w:rPr>
            <w:rStyle w:val="Hyperlink"/>
          </w:rPr>
          <w:t>Adobe Target product documentation</w:t>
        </w:r>
      </w:hyperlink>
    </w:p>
    <w:p w14:paraId="781611D9" w14:textId="77777777" w:rsidR="00020835" w:rsidRPr="00020835" w:rsidRDefault="00882F8C" w:rsidP="00020835">
      <w:pPr>
        <w:pStyle w:val="GuideSubhead"/>
      </w:pPr>
      <w:hyperlink r:id="rId12" w:history="1">
        <w:r w:rsidR="00020835" w:rsidRPr="00020835">
          <w:rPr>
            <w:rStyle w:val="Hyperlink"/>
          </w:rPr>
          <w:t>Sample Size Calculator</w:t>
        </w:r>
      </w:hyperlink>
    </w:p>
    <w:p w14:paraId="01B7B616" w14:textId="77777777" w:rsidR="00020835" w:rsidRPr="00020835" w:rsidRDefault="00882F8C" w:rsidP="00020835">
      <w:pPr>
        <w:pStyle w:val="GuideSubhead"/>
      </w:pPr>
      <w:hyperlink r:id="rId13" w:history="1">
        <w:r w:rsidR="00020835" w:rsidRPr="00020835">
          <w:rPr>
            <w:rStyle w:val="Hyperlink"/>
          </w:rPr>
          <w:t>Offline Confidence Calculator</w:t>
        </w:r>
      </w:hyperlink>
    </w:p>
    <w:p w14:paraId="7FD10E07" w14:textId="77777777" w:rsidR="00020835" w:rsidRPr="00020835" w:rsidRDefault="00882F8C" w:rsidP="00020835">
      <w:pPr>
        <w:pStyle w:val="GuideSubhead"/>
      </w:pPr>
      <w:hyperlink r:id="rId14" w:history="1">
        <w:r w:rsidR="00020835" w:rsidRPr="00020835">
          <w:rPr>
            <w:rStyle w:val="Hyperlink"/>
          </w:rPr>
          <w:t>Common Testing Pitfalls</w:t>
        </w:r>
      </w:hyperlink>
    </w:p>
    <w:p w14:paraId="121430EA" w14:textId="77777777" w:rsidR="00020835" w:rsidRPr="008221FD" w:rsidRDefault="00020835" w:rsidP="00020835">
      <w:pPr>
        <w:pStyle w:val="GuideSubhead"/>
      </w:pPr>
    </w:p>
    <w:p w14:paraId="239EB48A" w14:textId="77777777" w:rsidR="001118F5" w:rsidRDefault="001118F5" w:rsidP="00036D98"/>
    <w:p w14:paraId="5C573EBE" w14:textId="77777777" w:rsidR="001118F5" w:rsidRDefault="001118F5" w:rsidP="00036D98"/>
    <w:p w14:paraId="4A03A108" w14:textId="77777777" w:rsidR="001118F5" w:rsidRDefault="001118F5" w:rsidP="00036D98"/>
    <w:p w14:paraId="6CC56CF2" w14:textId="77777777" w:rsidR="001118F5" w:rsidRDefault="001118F5" w:rsidP="00036D98"/>
    <w:p w14:paraId="07CFB072" w14:textId="77777777" w:rsidR="001118F5" w:rsidRDefault="001118F5" w:rsidP="00036D98"/>
    <w:p w14:paraId="27055C43" w14:textId="77777777" w:rsidR="001118F5" w:rsidRDefault="001118F5" w:rsidP="00036D98"/>
    <w:p w14:paraId="111C2BE4" w14:textId="77777777" w:rsidR="001118F5" w:rsidRDefault="001118F5" w:rsidP="00036D98"/>
    <w:p w14:paraId="40BEE1B2" w14:textId="77777777" w:rsidR="001118F5" w:rsidRDefault="001118F5" w:rsidP="00036D98"/>
    <w:p w14:paraId="78D1382F" w14:textId="77777777" w:rsidR="001118F5" w:rsidRDefault="001118F5" w:rsidP="00036D98"/>
    <w:p w14:paraId="049038B3" w14:textId="77777777" w:rsidR="001118F5" w:rsidRDefault="001118F5" w:rsidP="00036D98"/>
    <w:p w14:paraId="2E7D9AD2" w14:textId="77777777" w:rsidR="001118F5" w:rsidRDefault="001118F5" w:rsidP="00036D98"/>
    <w:p w14:paraId="2B7747E6" w14:textId="77777777" w:rsidR="001118F5" w:rsidRDefault="001118F5" w:rsidP="00036D98"/>
    <w:p w14:paraId="2AB77C9D" w14:textId="77777777" w:rsidR="001118F5" w:rsidRDefault="001118F5" w:rsidP="00036D98"/>
    <w:p w14:paraId="6186C774" w14:textId="77777777" w:rsidR="001118F5" w:rsidRDefault="001118F5" w:rsidP="00036D98"/>
    <w:p w14:paraId="2BA529B2" w14:textId="5C346801" w:rsidR="00036D98" w:rsidRDefault="004C2EE5" w:rsidP="00036D98">
      <w:r>
        <w:rPr>
          <w:noProof/>
        </w:rPr>
        <mc:AlternateContent>
          <mc:Choice Requires="wps">
            <w:drawing>
              <wp:anchor distT="45720" distB="45720" distL="114300" distR="114300" simplePos="0" relativeHeight="251683840" behindDoc="0" locked="0" layoutInCell="1" allowOverlap="1" wp14:anchorId="74E16329" wp14:editId="05A62265">
                <wp:simplePos x="0" y="0"/>
                <wp:positionH relativeFrom="column">
                  <wp:posOffset>-965200</wp:posOffset>
                </wp:positionH>
                <wp:positionV relativeFrom="page">
                  <wp:posOffset>8898467</wp:posOffset>
                </wp:positionV>
                <wp:extent cx="8271933" cy="116014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1933" cy="1160145"/>
                        </a:xfrm>
                        <a:prstGeom prst="rect">
                          <a:avLst/>
                        </a:prstGeom>
                        <a:solidFill>
                          <a:srgbClr val="004185"/>
                        </a:solidFill>
                        <a:ln w="9525">
                          <a:noFill/>
                          <a:miter lim="800000"/>
                          <a:headEnd/>
                          <a:tailEnd/>
                        </a:ln>
                      </wps:spPr>
                      <wps:txbx>
                        <w:txbxContent>
                          <w:tbl>
                            <w:tblPr>
                              <w:tblStyle w:val="TableGrid"/>
                              <w:tblW w:w="10890" w:type="dxa"/>
                              <w:tblInd w:w="-2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8010"/>
                            </w:tblGrid>
                            <w:tr w:rsidR="004C2EE5" w:rsidRPr="004C2EE5" w14:paraId="467AD2A3" w14:textId="77777777" w:rsidTr="004C2EE5">
                              <w:tc>
                                <w:tcPr>
                                  <w:tcW w:w="2880" w:type="dxa"/>
                                  <w:vAlign w:val="center"/>
                                </w:tcPr>
                                <w:p w14:paraId="52FACD34" w14:textId="77777777" w:rsidR="004C2EE5" w:rsidRPr="004C2EE5" w:rsidRDefault="004C2EE5" w:rsidP="004C2EE5">
                                  <w:pPr>
                                    <w:jc w:val="center"/>
                                    <w:rPr>
                                      <w:b w:val="0"/>
                                      <w:bCs/>
                                      <w:sz w:val="16"/>
                                      <w:szCs w:val="16"/>
                                    </w:rPr>
                                  </w:pPr>
                                  <w:r>
                                    <w:rPr>
                                      <w:b w:val="0"/>
                                      <w:bCs/>
                                      <w:noProof/>
                                      <w:sz w:val="16"/>
                                      <w:szCs w:val="16"/>
                                    </w:rPr>
                                    <w:drawing>
                                      <wp:inline distT="0" distB="0" distL="0" distR="0" wp14:anchorId="7E5C692A" wp14:editId="3A3B72B5">
                                        <wp:extent cx="1030313" cy="26215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ite logo.png"/>
                                                <pic:cNvPicPr/>
                                              </pic:nvPicPr>
                                              <pic:blipFill>
                                                <a:blip r:embed="rId15">
                                                  <a:extLst>
                                                    <a:ext uri="{28A0092B-C50C-407E-A947-70E740481C1C}">
                                                      <a14:useLocalDpi xmlns:a14="http://schemas.microsoft.com/office/drawing/2010/main" val="0"/>
                                                    </a:ext>
                                                  </a:extLst>
                                                </a:blip>
                                                <a:stretch>
                                                  <a:fillRect/>
                                                </a:stretch>
                                              </pic:blipFill>
                                              <pic:spPr>
                                                <a:xfrm>
                                                  <a:off x="0" y="0"/>
                                                  <a:ext cx="1030313" cy="262151"/>
                                                </a:xfrm>
                                                <a:prstGeom prst="rect">
                                                  <a:avLst/>
                                                </a:prstGeom>
                                              </pic:spPr>
                                            </pic:pic>
                                          </a:graphicData>
                                        </a:graphic>
                                      </wp:inline>
                                    </w:drawing>
                                  </w:r>
                                </w:p>
                              </w:tc>
                              <w:tc>
                                <w:tcPr>
                                  <w:tcW w:w="8010" w:type="dxa"/>
                                </w:tcPr>
                                <w:p w14:paraId="7E81FECB" w14:textId="77777777" w:rsidR="004C2EE5" w:rsidRDefault="004C2EE5" w:rsidP="00050821">
                                  <w:pPr>
                                    <w:rPr>
                                      <w:b w:val="0"/>
                                      <w:bCs/>
                                      <w:sz w:val="16"/>
                                      <w:szCs w:val="16"/>
                                    </w:rPr>
                                  </w:pPr>
                                  <w:r w:rsidRPr="004C2EE5">
                                    <w:rPr>
                                      <w:b w:val="0"/>
                                      <w:bCs/>
                                      <w:sz w:val="16"/>
                                      <w:szCs w:val="16"/>
                                    </w:rPr>
                                    <w:t>We’re ICF Next, your strategic partner for engagement and transformation. Here’s what you need to know about us. We break traditions. We break molds. We break through. Our passion is to help you make the change you need to succeed. We are more than 1,700+ mission</w:t>
                                  </w:r>
                                  <w:r>
                                    <w:rPr>
                                      <w:b w:val="0"/>
                                      <w:bCs/>
                                      <w:sz w:val="16"/>
                                      <w:szCs w:val="16"/>
                                    </w:rPr>
                                    <w:t xml:space="preserve"> </w:t>
                                  </w:r>
                                  <w:r w:rsidRPr="004C2EE5">
                                    <w:rPr>
                                      <w:b w:val="0"/>
                                      <w:bCs/>
                                      <w:sz w:val="16"/>
                                      <w:szCs w:val="16"/>
                                    </w:rPr>
                                    <w:t xml:space="preserve">driven creatives, communicators, strategists and technologists. Part of global consultancy ICF, we’re working to improve the world in areas from energy to health to transportation and beyond. From strategy to execution, we create the kind of change that brings you closer to the people you </w:t>
                                  </w:r>
                                  <w:proofErr w:type="gramStart"/>
                                  <w:r w:rsidRPr="004C2EE5">
                                    <w:rPr>
                                      <w:b w:val="0"/>
                                      <w:bCs/>
                                      <w:sz w:val="16"/>
                                      <w:szCs w:val="16"/>
                                    </w:rPr>
                                    <w:t>serve:</w:t>
                                  </w:r>
                                  <w:proofErr w:type="gramEnd"/>
                                  <w:r w:rsidRPr="004C2EE5">
                                    <w:rPr>
                                      <w:b w:val="0"/>
                                      <w:bCs/>
                                      <w:sz w:val="16"/>
                                      <w:szCs w:val="16"/>
                                    </w:rPr>
                                    <w:t xml:space="preserve"> citizens, consumers, colleagues, and entire communities. ICFNext.com</w:t>
                                  </w:r>
                                </w:p>
                                <w:p w14:paraId="7A9F25D2" w14:textId="1D3C5A9F" w:rsidR="001118F5" w:rsidRPr="004C2EE5" w:rsidRDefault="001118F5" w:rsidP="00050821">
                                  <w:pPr>
                                    <w:rPr>
                                      <w:b w:val="0"/>
                                      <w:bCs/>
                                      <w:sz w:val="16"/>
                                      <w:szCs w:val="16"/>
                                    </w:rPr>
                                  </w:pPr>
                                  <w:r>
                                    <w:rPr>
                                      <w:b w:val="0"/>
                                      <w:bCs/>
                                      <w:sz w:val="16"/>
                                      <w:szCs w:val="16"/>
                                    </w:rPr>
                                    <w:t>hello@icfnext.com</w:t>
                                  </w:r>
                                </w:p>
                              </w:tc>
                            </w:tr>
                          </w:tbl>
                          <w:p w14:paraId="70EFA009" w14:textId="77777777" w:rsidR="004C5689" w:rsidRPr="004C5689" w:rsidRDefault="004C5689" w:rsidP="004C2EE5">
                            <w:pPr>
                              <w:rPr>
                                <w:b w:val="0"/>
                                <w:bCs/>
                                <w:sz w:val="18"/>
                                <w:szCs w:val="18"/>
                              </w:rPr>
                            </w:pPr>
                          </w:p>
                        </w:txbxContent>
                      </wps:txbx>
                      <wps:bodyPr rot="0" vert="horz" wrap="square" lIns="2103120" tIns="182880" rIns="73152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16329" id="_x0000_t202" coordsize="21600,21600" o:spt="202" path="m,l,21600r21600,l21600,xe">
                <v:stroke joinstyle="miter"/>
                <v:path gradientshapeok="t" o:connecttype="rect"/>
              </v:shapetype>
              <v:shape id="Text Box 2" o:spid="_x0000_s1029" type="#_x0000_t202" style="position:absolute;margin-left:-76pt;margin-top:700.65pt;width:651.35pt;height:91.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" fillcolor="#004185" stroked="f">
                <v:textbox inset="165.6pt,14.4pt,57.6pt,0">
                  <w:txbxContent>
                    <w:tbl>
                      <w:tblPr>
                        <w:tblStyle w:val="TableGrid"/>
                        <w:tblW w:w="10890" w:type="dxa"/>
                        <w:tblInd w:w="-2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8010"/>
                      </w:tblGrid>
                      <w:tr w:rsidR="004C2EE5" w:rsidRPr="004C2EE5" w14:paraId="467AD2A3" w14:textId="77777777" w:rsidTr="004C2EE5">
                        <w:tc>
                          <w:tcPr>
                            <w:tcW w:w="2880" w:type="dxa"/>
                            <w:vAlign w:val="center"/>
                          </w:tcPr>
                          <w:p w14:paraId="52FACD34" w14:textId="77777777" w:rsidR="004C2EE5" w:rsidRPr="004C2EE5" w:rsidRDefault="004C2EE5" w:rsidP="004C2EE5">
                            <w:pPr>
                              <w:jc w:val="center"/>
                              <w:rPr>
                                <w:b w:val="0"/>
                                <w:bCs/>
                                <w:sz w:val="16"/>
                                <w:szCs w:val="16"/>
                              </w:rPr>
                            </w:pPr>
                            <w:r>
                              <w:rPr>
                                <w:b w:val="0"/>
                                <w:bCs/>
                                <w:noProof/>
                                <w:sz w:val="16"/>
                                <w:szCs w:val="16"/>
                              </w:rPr>
                              <w:drawing>
                                <wp:inline distT="0" distB="0" distL="0" distR="0" wp14:anchorId="7E5C692A" wp14:editId="3A3B72B5">
                                  <wp:extent cx="1030313" cy="26215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ite logo.png"/>
                                          <pic:cNvPicPr/>
                                        </pic:nvPicPr>
                                        <pic:blipFill>
                                          <a:blip r:embed="rId15">
                                            <a:extLst>
                                              <a:ext uri="{28A0092B-C50C-407E-A947-70E740481C1C}">
                                                <a14:useLocalDpi xmlns:a14="http://schemas.microsoft.com/office/drawing/2010/main" val="0"/>
                                              </a:ext>
                                            </a:extLst>
                                          </a:blip>
                                          <a:stretch>
                                            <a:fillRect/>
                                          </a:stretch>
                                        </pic:blipFill>
                                        <pic:spPr>
                                          <a:xfrm>
                                            <a:off x="0" y="0"/>
                                            <a:ext cx="1030313" cy="262151"/>
                                          </a:xfrm>
                                          <a:prstGeom prst="rect">
                                            <a:avLst/>
                                          </a:prstGeom>
                                        </pic:spPr>
                                      </pic:pic>
                                    </a:graphicData>
                                  </a:graphic>
                                </wp:inline>
                              </w:drawing>
                            </w:r>
                          </w:p>
                        </w:tc>
                        <w:tc>
                          <w:tcPr>
                            <w:tcW w:w="8010" w:type="dxa"/>
                          </w:tcPr>
                          <w:p w14:paraId="7E81FECB" w14:textId="77777777" w:rsidR="004C2EE5" w:rsidRDefault="004C2EE5" w:rsidP="00050821">
                            <w:pPr>
                              <w:rPr>
                                <w:b w:val="0"/>
                                <w:bCs/>
                                <w:sz w:val="16"/>
                                <w:szCs w:val="16"/>
                              </w:rPr>
                            </w:pPr>
                            <w:r w:rsidRPr="004C2EE5">
                              <w:rPr>
                                <w:b w:val="0"/>
                                <w:bCs/>
                                <w:sz w:val="16"/>
                                <w:szCs w:val="16"/>
                              </w:rPr>
                              <w:t>We’re ICF Next, your strategic partner for engagement and transformation. Here’s what you need to know about us. We break traditions. We break molds. We break through. Our passion is to help you make the change you need to succeed. We are more than 1,700+ mission</w:t>
                            </w:r>
                            <w:r>
                              <w:rPr>
                                <w:b w:val="0"/>
                                <w:bCs/>
                                <w:sz w:val="16"/>
                                <w:szCs w:val="16"/>
                              </w:rPr>
                              <w:t xml:space="preserve"> </w:t>
                            </w:r>
                            <w:r w:rsidRPr="004C2EE5">
                              <w:rPr>
                                <w:b w:val="0"/>
                                <w:bCs/>
                                <w:sz w:val="16"/>
                                <w:szCs w:val="16"/>
                              </w:rPr>
                              <w:t xml:space="preserve">driven creatives, communicators, strategists and technologists. Part of global consultancy ICF, we’re working to improve the world in areas from energy to health to transportation and beyond. From strategy to execution, we create the kind of change that brings you closer to the people you </w:t>
                            </w:r>
                            <w:proofErr w:type="gramStart"/>
                            <w:r w:rsidRPr="004C2EE5">
                              <w:rPr>
                                <w:b w:val="0"/>
                                <w:bCs/>
                                <w:sz w:val="16"/>
                                <w:szCs w:val="16"/>
                              </w:rPr>
                              <w:t>serve:</w:t>
                            </w:r>
                            <w:proofErr w:type="gramEnd"/>
                            <w:r w:rsidRPr="004C2EE5">
                              <w:rPr>
                                <w:b w:val="0"/>
                                <w:bCs/>
                                <w:sz w:val="16"/>
                                <w:szCs w:val="16"/>
                              </w:rPr>
                              <w:t xml:space="preserve"> citizens, consumers, colleagues, and entire communities. ICFNext.com</w:t>
                            </w:r>
                          </w:p>
                          <w:p w14:paraId="7A9F25D2" w14:textId="1D3C5A9F" w:rsidR="001118F5" w:rsidRPr="004C2EE5" w:rsidRDefault="001118F5" w:rsidP="00050821">
                            <w:pPr>
                              <w:rPr>
                                <w:b w:val="0"/>
                                <w:bCs/>
                                <w:sz w:val="16"/>
                                <w:szCs w:val="16"/>
                              </w:rPr>
                            </w:pPr>
                            <w:r>
                              <w:rPr>
                                <w:b w:val="0"/>
                                <w:bCs/>
                                <w:sz w:val="16"/>
                                <w:szCs w:val="16"/>
                              </w:rPr>
                              <w:t>hello@icfnext.com</w:t>
                            </w:r>
                          </w:p>
                        </w:tc>
                      </w:tr>
                    </w:tbl>
                    <w:p w14:paraId="70EFA009" w14:textId="77777777" w:rsidR="004C5689" w:rsidRPr="004C5689" w:rsidRDefault="004C5689" w:rsidP="004C2EE5">
                      <w:pPr>
                        <w:rPr>
                          <w:b w:val="0"/>
                          <w:bCs/>
                          <w:sz w:val="18"/>
                          <w:szCs w:val="18"/>
                        </w:rPr>
                      </w:pPr>
                    </w:p>
                  </w:txbxContent>
                </v:textbox>
                <w10:wrap anchory="page"/>
              </v:shape>
            </w:pict>
          </mc:Fallback>
        </mc:AlternateContent>
      </w:r>
    </w:p>
    <w:sectPr w:rsidR="00036D98" w:rsidSect="006644EF">
      <w:headerReference w:type="default" r:id="rId16"/>
      <w:footerReference w:type="even" r:id="rId17"/>
      <w:footerReference w:type="default" r:id="rId18"/>
      <w:pgSz w:w="12240" w:h="15840"/>
      <w:pgMar w:top="720" w:right="720" w:bottom="414" w:left="720" w:header="720" w:footer="6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A06E0" w14:textId="77777777" w:rsidR="006A00F1" w:rsidRDefault="006A00F1" w:rsidP="00BA25A4">
      <w:r>
        <w:separator/>
      </w:r>
    </w:p>
  </w:endnote>
  <w:endnote w:type="continuationSeparator" w:id="0">
    <w:p w14:paraId="2970BF9C" w14:textId="77777777" w:rsidR="006A00F1" w:rsidRDefault="006A00F1" w:rsidP="00B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Roman">
    <w:panose1 w:val="020B0503020203020204"/>
    <w:charset w:val="4D"/>
    <w:family w:val="swiss"/>
    <w:pitch w:val="variable"/>
    <w:sig w:usb0="800000AF" w:usb1="5000204A" w:usb2="00000000" w:usb3="00000000" w:csb0="0000009B" w:csb1="00000000"/>
  </w:font>
  <w:font w:name="Breuer Text Light">
    <w:altName w:val="Calibri"/>
    <w:panose1 w:val="020B0604020202020204"/>
    <w:charset w:val="00"/>
    <w:family w:val="auto"/>
    <w:notTrueType/>
    <w:pitch w:val="variable"/>
    <w:sig w:usb0="A000002F" w:usb1="4000004A" w:usb2="00000000" w:usb3="00000000" w:csb0="00000093" w:csb1="00000000"/>
  </w:font>
  <w:font w:name="Avenir Heavy">
    <w:panose1 w:val="020B0703020203020204"/>
    <w:charset w:val="4D"/>
    <w:family w:val="swiss"/>
    <w:pitch w:val="variable"/>
    <w:sig w:usb0="800000A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2100217"/>
      <w:docPartObj>
        <w:docPartGallery w:val="Page Numbers (Bottom of Page)"/>
        <w:docPartUnique/>
      </w:docPartObj>
    </w:sdtPr>
    <w:sdtEndPr>
      <w:rPr>
        <w:rStyle w:val="PageNumber"/>
      </w:rPr>
    </w:sdtEndPr>
    <w:sdtContent>
      <w:p w14:paraId="621A359E" w14:textId="77777777" w:rsidR="009F1CC5" w:rsidRDefault="009F1CC5" w:rsidP="00FE77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87EA2F" w14:textId="77777777" w:rsidR="009F1CC5" w:rsidRDefault="009F1CC5" w:rsidP="009F1C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val="0"/>
        <w:bCs/>
        <w:color w:val="808080" w:themeColor="background1" w:themeShade="80"/>
        <w:sz w:val="18"/>
        <w:szCs w:val="18"/>
      </w:rPr>
      <w:id w:val="728497524"/>
      <w:docPartObj>
        <w:docPartGallery w:val="Page Numbers (Bottom of Page)"/>
        <w:docPartUnique/>
      </w:docPartObj>
    </w:sdtPr>
    <w:sdtEndPr>
      <w:rPr>
        <w:rStyle w:val="PageNumber"/>
      </w:rPr>
    </w:sdtEndPr>
    <w:sdtContent>
      <w:p w14:paraId="6A622E3D" w14:textId="77777777" w:rsidR="009F1CC5" w:rsidRPr="009F1CC5" w:rsidRDefault="009F1CC5" w:rsidP="00FE77D1">
        <w:pPr>
          <w:pStyle w:val="Footer"/>
          <w:framePr w:wrap="none" w:vAnchor="text" w:hAnchor="margin" w:xAlign="right" w:y="1"/>
          <w:rPr>
            <w:rStyle w:val="PageNumber"/>
            <w:b w:val="0"/>
            <w:bCs/>
            <w:color w:val="808080" w:themeColor="background1" w:themeShade="80"/>
            <w:sz w:val="18"/>
            <w:szCs w:val="18"/>
          </w:rPr>
        </w:pPr>
        <w:r w:rsidRPr="009F1CC5">
          <w:rPr>
            <w:rStyle w:val="PageNumber"/>
            <w:b w:val="0"/>
            <w:bCs/>
            <w:color w:val="808080" w:themeColor="background1" w:themeShade="80"/>
            <w:sz w:val="18"/>
            <w:szCs w:val="18"/>
          </w:rPr>
          <w:fldChar w:fldCharType="begin"/>
        </w:r>
        <w:r w:rsidRPr="009F1CC5">
          <w:rPr>
            <w:rStyle w:val="PageNumber"/>
            <w:b w:val="0"/>
            <w:bCs/>
            <w:color w:val="808080" w:themeColor="background1" w:themeShade="80"/>
            <w:sz w:val="18"/>
            <w:szCs w:val="18"/>
          </w:rPr>
          <w:instrText xml:space="preserve"> PAGE </w:instrText>
        </w:r>
        <w:r w:rsidRPr="009F1CC5">
          <w:rPr>
            <w:rStyle w:val="PageNumber"/>
            <w:b w:val="0"/>
            <w:bCs/>
            <w:color w:val="808080" w:themeColor="background1" w:themeShade="80"/>
            <w:sz w:val="18"/>
            <w:szCs w:val="18"/>
          </w:rPr>
          <w:fldChar w:fldCharType="separate"/>
        </w:r>
        <w:r w:rsidRPr="009F1CC5">
          <w:rPr>
            <w:rStyle w:val="PageNumber"/>
            <w:b w:val="0"/>
            <w:bCs/>
            <w:noProof/>
            <w:color w:val="808080" w:themeColor="background1" w:themeShade="80"/>
            <w:sz w:val="18"/>
            <w:szCs w:val="18"/>
          </w:rPr>
          <w:t>1</w:t>
        </w:r>
        <w:r w:rsidRPr="009F1CC5">
          <w:rPr>
            <w:rStyle w:val="PageNumber"/>
            <w:b w:val="0"/>
            <w:bCs/>
            <w:color w:val="808080" w:themeColor="background1" w:themeShade="80"/>
            <w:sz w:val="18"/>
            <w:szCs w:val="18"/>
          </w:rPr>
          <w:fldChar w:fldCharType="end"/>
        </w:r>
      </w:p>
    </w:sdtContent>
  </w:sdt>
  <w:p w14:paraId="5394B8A5" w14:textId="77777777" w:rsidR="009F1CC5" w:rsidRDefault="009F1CC5" w:rsidP="009F1CC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9B08A" w14:textId="77777777" w:rsidR="006A00F1" w:rsidRDefault="006A00F1" w:rsidP="00BA25A4">
      <w:r>
        <w:separator/>
      </w:r>
    </w:p>
  </w:footnote>
  <w:footnote w:type="continuationSeparator" w:id="0">
    <w:p w14:paraId="74BBFBBB" w14:textId="77777777" w:rsidR="006A00F1" w:rsidRDefault="006A00F1" w:rsidP="00BA2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7E29D" w14:textId="77777777" w:rsidR="009F1CC5" w:rsidRPr="009F1CC5" w:rsidRDefault="009F1CC5" w:rsidP="009F1CC5">
    <w:pPr>
      <w:pStyle w:val="Header"/>
      <w:jc w:val="right"/>
      <w:rPr>
        <w:b w:val="0"/>
        <w:bCs/>
        <w:color w:val="808080" w:themeColor="background1" w:themeShade="80"/>
        <w:sz w:val="18"/>
        <w:szCs w:val="18"/>
      </w:rPr>
    </w:pPr>
    <w:r w:rsidRPr="009F1CC5">
      <w:rPr>
        <w:b w:val="0"/>
        <w:bCs/>
        <w:color w:val="808080" w:themeColor="background1" w:themeShade="80"/>
        <w:sz w:val="18"/>
        <w:szCs w:val="18"/>
      </w:rPr>
      <w:t>Target Strategy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C274C"/>
    <w:multiLevelType w:val="hybridMultilevel"/>
    <w:tmpl w:val="A4CEECFC"/>
    <w:lvl w:ilvl="0" w:tplc="6AF0F798">
      <w:start w:val="1"/>
      <w:numFmt w:val="bullet"/>
      <w:pStyle w:val="BulletPointBlue"/>
      <w:lvlText w:val=""/>
      <w:lvlJc w:val="left"/>
      <w:pPr>
        <w:ind w:left="432" w:hanging="288"/>
      </w:pPr>
      <w:rPr>
        <w:rFonts w:ascii="Wingdings" w:hAnsi="Wingdings" w:hint="default"/>
        <w:caps w:val="0"/>
        <w:strike w:val="0"/>
        <w:dstrike w:val="0"/>
        <w:vanish w:val="0"/>
        <w:color w:val="ED7D31" w:themeColor="accent2"/>
        <w:spacing w:val="0"/>
        <w:w w:val="100"/>
        <w:kern w:val="2"/>
        <w:position w:val="0"/>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581F74"/>
    <w:multiLevelType w:val="hybridMultilevel"/>
    <w:tmpl w:val="081C9D3C"/>
    <w:lvl w:ilvl="0" w:tplc="AF140302">
      <w:start w:val="1"/>
      <w:numFmt w:val="bullet"/>
      <w:pStyle w:val="bullets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550206"/>
    <w:multiLevelType w:val="hybridMultilevel"/>
    <w:tmpl w:val="79ECC82C"/>
    <w:lvl w:ilvl="0" w:tplc="89E6D184">
      <w:start w:val="1"/>
      <w:numFmt w:val="bullet"/>
      <w:pStyle w:val="Sidebarbulletpoin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4DA5EBE"/>
    <w:multiLevelType w:val="hybridMultilevel"/>
    <w:tmpl w:val="B462848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37E46AC3"/>
    <w:multiLevelType w:val="hybridMultilevel"/>
    <w:tmpl w:val="0BAAC8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6C07A52"/>
    <w:multiLevelType w:val="hybridMultilevel"/>
    <w:tmpl w:val="012E898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38147B9"/>
    <w:multiLevelType w:val="hybridMultilevel"/>
    <w:tmpl w:val="D8468E86"/>
    <w:lvl w:ilvl="0" w:tplc="22A8FA14">
      <w:start w:val="1"/>
      <w:numFmt w:val="bullet"/>
      <w:pStyle w:val="BodyBullet"/>
      <w:lvlText w:val=""/>
      <w:lvlJc w:val="left"/>
      <w:pPr>
        <w:ind w:left="720" w:hanging="360"/>
      </w:pPr>
      <w:rPr>
        <w:rFonts w:ascii="Wingdings" w:hAnsi="Wingdings" w:hint="default"/>
        <w:color w:val="00A2E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76D926B7"/>
    <w:multiLevelType w:val="hybridMultilevel"/>
    <w:tmpl w:val="EBF6BB4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0"/>
  </w:num>
  <w:num w:numId="3">
    <w:abstractNumId w:val="2"/>
  </w:num>
  <w:num w:numId="4">
    <w:abstractNumId w:val="6"/>
  </w:num>
  <w:num w:numId="5">
    <w:abstractNumId w:val="1"/>
  </w:num>
  <w:num w:numId="6">
    <w:abstractNumId w:val="3"/>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hideSpellingErrors/>
  <w:hideGrammatical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formatting="1" w:enforcement="0"/>
  <w:defaultTabStop w:val="720"/>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B40"/>
    <w:rsid w:val="00014176"/>
    <w:rsid w:val="000145F7"/>
    <w:rsid w:val="00020835"/>
    <w:rsid w:val="00036D98"/>
    <w:rsid w:val="00091688"/>
    <w:rsid w:val="000C5C90"/>
    <w:rsid w:val="001118F5"/>
    <w:rsid w:val="001217B9"/>
    <w:rsid w:val="001C39D2"/>
    <w:rsid w:val="001E1C15"/>
    <w:rsid w:val="001F63AB"/>
    <w:rsid w:val="0020118D"/>
    <w:rsid w:val="002410E0"/>
    <w:rsid w:val="0025520B"/>
    <w:rsid w:val="00261421"/>
    <w:rsid w:val="00296AF0"/>
    <w:rsid w:val="002A57BD"/>
    <w:rsid w:val="002B1595"/>
    <w:rsid w:val="002C5EBE"/>
    <w:rsid w:val="00304F7E"/>
    <w:rsid w:val="00376259"/>
    <w:rsid w:val="003B0C37"/>
    <w:rsid w:val="003F47EC"/>
    <w:rsid w:val="004304F5"/>
    <w:rsid w:val="004352D2"/>
    <w:rsid w:val="00482A83"/>
    <w:rsid w:val="0048534C"/>
    <w:rsid w:val="004B17B4"/>
    <w:rsid w:val="004B71AE"/>
    <w:rsid w:val="004C2EE5"/>
    <w:rsid w:val="004C5689"/>
    <w:rsid w:val="004C66ED"/>
    <w:rsid w:val="00553302"/>
    <w:rsid w:val="0056468C"/>
    <w:rsid w:val="00586796"/>
    <w:rsid w:val="005B6C88"/>
    <w:rsid w:val="005E0759"/>
    <w:rsid w:val="0062447C"/>
    <w:rsid w:val="006644EF"/>
    <w:rsid w:val="00683490"/>
    <w:rsid w:val="006875A1"/>
    <w:rsid w:val="006A00F1"/>
    <w:rsid w:val="006B4B40"/>
    <w:rsid w:val="006B63E0"/>
    <w:rsid w:val="006D45EB"/>
    <w:rsid w:val="006F44D2"/>
    <w:rsid w:val="007011FC"/>
    <w:rsid w:val="0070142A"/>
    <w:rsid w:val="007579C3"/>
    <w:rsid w:val="00785DBC"/>
    <w:rsid w:val="00792032"/>
    <w:rsid w:val="007E300D"/>
    <w:rsid w:val="00815A1E"/>
    <w:rsid w:val="00847E5D"/>
    <w:rsid w:val="00864F60"/>
    <w:rsid w:val="00882F8C"/>
    <w:rsid w:val="008A0248"/>
    <w:rsid w:val="008B074E"/>
    <w:rsid w:val="008C74A3"/>
    <w:rsid w:val="009064EE"/>
    <w:rsid w:val="00947F4C"/>
    <w:rsid w:val="00956587"/>
    <w:rsid w:val="009607B4"/>
    <w:rsid w:val="009616EF"/>
    <w:rsid w:val="009F1CC5"/>
    <w:rsid w:val="009F7BB8"/>
    <w:rsid w:val="00AB20E4"/>
    <w:rsid w:val="00AB3B30"/>
    <w:rsid w:val="00AE1D67"/>
    <w:rsid w:val="00AE345B"/>
    <w:rsid w:val="00AE3CA4"/>
    <w:rsid w:val="00AE7C6B"/>
    <w:rsid w:val="00B23EFE"/>
    <w:rsid w:val="00B5599A"/>
    <w:rsid w:val="00B74C53"/>
    <w:rsid w:val="00B85710"/>
    <w:rsid w:val="00BA25A4"/>
    <w:rsid w:val="00BC44C4"/>
    <w:rsid w:val="00BE3A65"/>
    <w:rsid w:val="00BE5CC9"/>
    <w:rsid w:val="00BE5F23"/>
    <w:rsid w:val="00BF1FE9"/>
    <w:rsid w:val="00C03B6C"/>
    <w:rsid w:val="00C41BF9"/>
    <w:rsid w:val="00C70A17"/>
    <w:rsid w:val="00D232E2"/>
    <w:rsid w:val="00D55288"/>
    <w:rsid w:val="00D554E9"/>
    <w:rsid w:val="00D964DF"/>
    <w:rsid w:val="00DA4A75"/>
    <w:rsid w:val="00DE4E74"/>
    <w:rsid w:val="00E0516E"/>
    <w:rsid w:val="00E2502F"/>
    <w:rsid w:val="00E55E4B"/>
    <w:rsid w:val="00EC2D3D"/>
    <w:rsid w:val="00FB1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D4401E"/>
  <w15:chartTrackingRefBased/>
  <w15:docId w15:val="{90F4DCDA-EF4C-DD48-BD15-EA2FFFC9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Company Name"/>
    <w:qFormat/>
    <w:rsid w:val="00020835"/>
    <w:rPr>
      <w:rFonts w:ascii="Arial" w:hAnsi="Arial"/>
      <w:b/>
    </w:rPr>
  </w:style>
  <w:style w:type="paragraph" w:styleId="Heading1">
    <w:name w:val="heading 1"/>
    <w:basedOn w:val="Normal"/>
    <w:next w:val="Normal"/>
    <w:link w:val="Heading1Char"/>
    <w:uiPriority w:val="9"/>
    <w:qFormat/>
    <w:rsid w:val="00036D98"/>
    <w:pPr>
      <w:keepNext/>
      <w:keepLines/>
      <w:spacing w:before="240"/>
      <w:outlineLvl w:val="0"/>
    </w:pPr>
    <w:rPr>
      <w:rFonts w:asciiTheme="majorHAnsi" w:eastAsiaTheme="majorEastAsia" w:hAnsiTheme="majorHAnsi" w:cstheme="majorBidi"/>
      <w:b w:val="0"/>
      <w:color w:val="2F5496" w:themeColor="accent1" w:themeShade="BF"/>
      <w:sz w:val="32"/>
      <w:szCs w:val="32"/>
    </w:rPr>
  </w:style>
  <w:style w:type="paragraph" w:styleId="Heading2">
    <w:name w:val="heading 2"/>
    <w:aliases w:val="Paragraph Header"/>
    <w:basedOn w:val="headertitle"/>
    <w:next w:val="Normal"/>
    <w:link w:val="Heading2Char"/>
    <w:uiPriority w:val="9"/>
    <w:unhideWhenUsed/>
    <w:qFormat/>
    <w:rsid w:val="00BE5F23"/>
    <w:pPr>
      <w:outlineLvl w:val="1"/>
    </w:pPr>
    <w:rPr>
      <w:rFonts w:ascii="Avenir Roman" w:hAnsi="Avenir Roman"/>
      <w:b w:val="0"/>
      <w:color w:val="000000" w:themeColor="text1"/>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itle">
    <w:name w:val="header.title"/>
    <w:basedOn w:val="Normal"/>
    <w:qFormat/>
    <w:rsid w:val="001217B9"/>
    <w:pPr>
      <w:suppressAutoHyphens/>
      <w:autoSpaceDE w:val="0"/>
      <w:autoSpaceDN w:val="0"/>
      <w:adjustRightInd w:val="0"/>
      <w:spacing w:before="118" w:after="118"/>
      <w:textAlignment w:val="center"/>
    </w:pPr>
    <w:rPr>
      <w:rFonts w:ascii="Avenir Heavy" w:hAnsi="Avenir Heavy" w:cs="Breuer Text Light"/>
      <w:color w:val="FFFFFF" w:themeColor="background1"/>
      <w:sz w:val="34"/>
      <w:szCs w:val="40"/>
    </w:rPr>
  </w:style>
  <w:style w:type="paragraph" w:customStyle="1" w:styleId="Header1">
    <w:name w:val="Header1"/>
    <w:basedOn w:val="Header"/>
    <w:qFormat/>
    <w:rsid w:val="001217B9"/>
    <w:pPr>
      <w:jc w:val="right"/>
    </w:pPr>
    <w:rPr>
      <w:rFonts w:ascii="Avenir Roman" w:hAnsi="Avenir Roman"/>
      <w:color w:val="768591"/>
      <w:sz w:val="18"/>
      <w:szCs w:val="18"/>
    </w:rPr>
  </w:style>
  <w:style w:type="paragraph" w:styleId="Header">
    <w:name w:val="header"/>
    <w:basedOn w:val="Normal"/>
    <w:link w:val="HeaderChar"/>
    <w:uiPriority w:val="99"/>
    <w:unhideWhenUsed/>
    <w:rsid w:val="001217B9"/>
    <w:pPr>
      <w:tabs>
        <w:tab w:val="center" w:pos="4680"/>
        <w:tab w:val="right" w:pos="9360"/>
      </w:tabs>
    </w:pPr>
  </w:style>
  <w:style w:type="character" w:customStyle="1" w:styleId="HeaderChar">
    <w:name w:val="Header Char"/>
    <w:basedOn w:val="DefaultParagraphFont"/>
    <w:link w:val="Header"/>
    <w:uiPriority w:val="99"/>
    <w:semiHidden/>
    <w:rsid w:val="001217B9"/>
  </w:style>
  <w:style w:type="paragraph" w:customStyle="1" w:styleId="headersubtitle">
    <w:name w:val="header.subtitle"/>
    <w:basedOn w:val="headertitle"/>
    <w:qFormat/>
    <w:rsid w:val="001217B9"/>
    <w:pPr>
      <w:spacing w:before="0" w:after="0" w:line="200" w:lineRule="exact"/>
    </w:pPr>
    <w:rPr>
      <w:rFonts w:ascii="Avenir Medium" w:hAnsi="Avenir Medium"/>
      <w:sz w:val="20"/>
      <w:szCs w:val="20"/>
    </w:rPr>
  </w:style>
  <w:style w:type="paragraph" w:customStyle="1" w:styleId="AboutICF">
    <w:name w:val="About ICF"/>
    <w:basedOn w:val="Normal"/>
    <w:qFormat/>
    <w:rsid w:val="001217B9"/>
    <w:rPr>
      <w:rFonts w:ascii="Avenir Light" w:hAnsi="Avenir Light"/>
      <w:color w:val="FFFFFF" w:themeColor="background1"/>
      <w:sz w:val="15"/>
      <w:szCs w:val="15"/>
    </w:rPr>
  </w:style>
  <w:style w:type="paragraph" w:customStyle="1" w:styleId="TitleDarkTeal">
    <w:name w:val="Title (Dark Teal)"/>
    <w:basedOn w:val="Normal"/>
    <w:qFormat/>
    <w:rsid w:val="00683490"/>
    <w:pPr>
      <w:pBdr>
        <w:top w:val="single" w:sz="4" w:space="1" w:color="auto"/>
        <w:left w:val="single" w:sz="4" w:space="4" w:color="auto"/>
        <w:bottom w:val="single" w:sz="4" w:space="1" w:color="auto"/>
        <w:right w:val="single" w:sz="4" w:space="4" w:color="auto"/>
        <w:between w:val="single" w:sz="4" w:space="1" w:color="auto"/>
        <w:bar w:val="single" w:sz="4" w:color="auto"/>
      </w:pBdr>
    </w:pPr>
    <w:rPr>
      <w:rFonts w:ascii="Avenir Heavy" w:hAnsi="Avenir Heavy"/>
      <w:b w:val="0"/>
      <w:color w:val="00757A"/>
      <w:sz w:val="36"/>
      <w:szCs w:val="20"/>
    </w:rPr>
  </w:style>
  <w:style w:type="paragraph" w:customStyle="1" w:styleId="SubtitleLightTeal">
    <w:name w:val="Subtitle (Light Teal)"/>
    <w:basedOn w:val="TitleDarkTeal"/>
    <w:qFormat/>
    <w:rsid w:val="00683490"/>
    <w:pPr>
      <w:spacing w:before="80" w:after="40"/>
    </w:pPr>
    <w:rPr>
      <w:rFonts w:ascii="Avenir Medium" w:eastAsia="Calibri" w:hAnsi="Avenir Medium" w:cs="Times New Roman"/>
      <w:b/>
      <w:color w:val="00B5AF"/>
      <w:sz w:val="20"/>
    </w:rPr>
  </w:style>
  <w:style w:type="paragraph" w:customStyle="1" w:styleId="BulletPointTeal">
    <w:name w:val="Bullet Point (Teal)"/>
    <w:basedOn w:val="Normal"/>
    <w:qFormat/>
    <w:rsid w:val="00683490"/>
    <w:pPr>
      <w:pBdr>
        <w:top w:val="single" w:sz="4" w:space="1" w:color="auto"/>
        <w:left w:val="single" w:sz="4" w:space="4" w:color="auto"/>
        <w:bottom w:val="single" w:sz="4" w:space="1" w:color="auto"/>
        <w:right w:val="single" w:sz="4" w:space="4" w:color="auto"/>
        <w:between w:val="single" w:sz="4" w:space="1" w:color="auto"/>
        <w:bar w:val="single" w:sz="4" w:color="auto"/>
      </w:pBdr>
    </w:pPr>
    <w:rPr>
      <w:rFonts w:ascii="Avenir Book" w:eastAsia="Calibri" w:hAnsi="Avenir Book" w:cs="Times New Roman"/>
      <w:sz w:val="20"/>
      <w:szCs w:val="20"/>
    </w:rPr>
  </w:style>
  <w:style w:type="paragraph" w:customStyle="1" w:styleId="BulletPointBlue">
    <w:name w:val="Bullet Point (Blue)"/>
    <w:basedOn w:val="Normal"/>
    <w:qFormat/>
    <w:rsid w:val="00683490"/>
    <w:pPr>
      <w:numPr>
        <w:numId w:val="2"/>
      </w:numPr>
      <w:pBdr>
        <w:top w:val="single" w:sz="4" w:space="1" w:color="auto"/>
        <w:left w:val="single" w:sz="4" w:space="4" w:color="auto"/>
        <w:bottom w:val="single" w:sz="4" w:space="1" w:color="auto"/>
        <w:right w:val="single" w:sz="4" w:space="4" w:color="auto"/>
        <w:between w:val="single" w:sz="4" w:space="1" w:color="auto"/>
        <w:bar w:val="single" w:sz="4" w:color="auto"/>
      </w:pBdr>
    </w:pPr>
    <w:rPr>
      <w:rFonts w:ascii="Avenir Book" w:eastAsia="Calibri" w:hAnsi="Avenir Book" w:cs="Times New Roman"/>
      <w:sz w:val="20"/>
      <w:szCs w:val="20"/>
    </w:rPr>
  </w:style>
  <w:style w:type="paragraph" w:customStyle="1" w:styleId="bodyparagraph">
    <w:name w:val="body paragraph"/>
    <w:basedOn w:val="Normal"/>
    <w:qFormat/>
    <w:rsid w:val="00BE5F23"/>
    <w:pPr>
      <w:spacing w:before="120" w:after="120"/>
    </w:pPr>
    <w:rPr>
      <w:b w:val="0"/>
      <w:sz w:val="21"/>
    </w:rPr>
  </w:style>
  <w:style w:type="paragraph" w:customStyle="1" w:styleId="Sidebarcopy">
    <w:name w:val="Sidebar copy"/>
    <w:basedOn w:val="Normal"/>
    <w:rsid w:val="00BE5F23"/>
    <w:pPr>
      <w:spacing w:before="120" w:after="120" w:line="280" w:lineRule="exact"/>
    </w:pPr>
    <w:rPr>
      <w:rFonts w:ascii="Avenir Light" w:hAnsi="Avenir Light"/>
      <w:sz w:val="18"/>
      <w:szCs w:val="10"/>
    </w:rPr>
  </w:style>
  <w:style w:type="paragraph" w:customStyle="1" w:styleId="Sidebarbulletpoint">
    <w:name w:val="Sidebar bulletpoint"/>
    <w:basedOn w:val="Sidebarcopy"/>
    <w:qFormat/>
    <w:rsid w:val="00BE5F23"/>
    <w:pPr>
      <w:numPr>
        <w:numId w:val="3"/>
      </w:numPr>
      <w:spacing w:before="0" w:after="0" w:line="220" w:lineRule="exact"/>
      <w:ind w:left="144" w:firstLine="0"/>
    </w:pPr>
  </w:style>
  <w:style w:type="character" w:customStyle="1" w:styleId="Heading2Char">
    <w:name w:val="Heading 2 Char"/>
    <w:aliases w:val="Paragraph Header Char"/>
    <w:basedOn w:val="DefaultParagraphFont"/>
    <w:link w:val="Heading2"/>
    <w:uiPriority w:val="9"/>
    <w:rsid w:val="00BE5F23"/>
    <w:rPr>
      <w:rFonts w:ascii="Avenir Roman" w:hAnsi="Avenir Roman" w:cs="Breuer Text Light"/>
      <w:color w:val="000000" w:themeColor="text1"/>
      <w:sz w:val="44"/>
      <w:szCs w:val="44"/>
    </w:rPr>
  </w:style>
  <w:style w:type="paragraph" w:customStyle="1" w:styleId="Body">
    <w:name w:val="Body"/>
    <w:basedOn w:val="Normal"/>
    <w:qFormat/>
    <w:rsid w:val="00E55E4B"/>
    <w:rPr>
      <w:rFonts w:cs="Arial"/>
      <w:b w:val="0"/>
      <w:sz w:val="18"/>
      <w:szCs w:val="18"/>
    </w:rPr>
  </w:style>
  <w:style w:type="paragraph" w:customStyle="1" w:styleId="DirectorSubtitle">
    <w:name w:val="Director Subtitle"/>
    <w:basedOn w:val="Normal"/>
    <w:qFormat/>
    <w:rsid w:val="00E55E4B"/>
    <w:pPr>
      <w:snapToGrid w:val="0"/>
    </w:pPr>
    <w:rPr>
      <w:rFonts w:cs="Arial"/>
      <w:bCs/>
      <w:sz w:val="18"/>
      <w:szCs w:val="21"/>
    </w:rPr>
  </w:style>
  <w:style w:type="paragraph" w:customStyle="1" w:styleId="BodyBullet">
    <w:name w:val="Body Bullet"/>
    <w:basedOn w:val="Normal"/>
    <w:qFormat/>
    <w:rsid w:val="00E55E4B"/>
    <w:pPr>
      <w:numPr>
        <w:numId w:val="4"/>
      </w:numPr>
      <w:spacing w:before="80" w:after="80" w:line="180" w:lineRule="exact"/>
    </w:pPr>
    <w:rPr>
      <w:rFonts w:cs="Arial"/>
      <w:b w:val="0"/>
      <w:sz w:val="18"/>
      <w:szCs w:val="18"/>
    </w:rPr>
  </w:style>
  <w:style w:type="paragraph" w:customStyle="1" w:styleId="BasicParagraph">
    <w:name w:val="[Basic Paragraph]"/>
    <w:basedOn w:val="Normal"/>
    <w:uiPriority w:val="99"/>
    <w:rsid w:val="000145F7"/>
    <w:pPr>
      <w:autoSpaceDE w:val="0"/>
      <w:autoSpaceDN w:val="0"/>
      <w:adjustRightInd w:val="0"/>
      <w:spacing w:line="288" w:lineRule="auto"/>
      <w:textAlignment w:val="center"/>
    </w:pPr>
    <w:rPr>
      <w:rFonts w:ascii="Avenir Heavy" w:hAnsi="Avenir Heavy" w:cs="Avenir Heavy"/>
      <w:b w:val="0"/>
      <w:color w:val="000000"/>
    </w:rPr>
  </w:style>
  <w:style w:type="paragraph" w:customStyle="1" w:styleId="nextheader">
    <w:name w:val="next.header"/>
    <w:basedOn w:val="Normal"/>
    <w:uiPriority w:val="99"/>
    <w:rsid w:val="001C39D2"/>
    <w:pPr>
      <w:tabs>
        <w:tab w:val="left" w:pos="305"/>
      </w:tabs>
      <w:suppressAutoHyphens/>
      <w:autoSpaceDE w:val="0"/>
      <w:autoSpaceDN w:val="0"/>
      <w:adjustRightInd w:val="0"/>
      <w:spacing w:before="180" w:line="288" w:lineRule="auto"/>
      <w:textAlignment w:val="center"/>
    </w:pPr>
    <w:rPr>
      <w:rFonts w:ascii="Avenir Medium" w:hAnsi="Avenir Medium" w:cs="Avenir Medium"/>
      <w:b w:val="0"/>
      <w:color w:val="005689"/>
    </w:rPr>
  </w:style>
  <w:style w:type="paragraph" w:customStyle="1" w:styleId="bullets2">
    <w:name w:val="bullets 2"/>
    <w:basedOn w:val="Normal"/>
    <w:uiPriority w:val="99"/>
    <w:rsid w:val="001C39D2"/>
    <w:pPr>
      <w:numPr>
        <w:numId w:val="5"/>
      </w:numPr>
      <w:suppressAutoHyphens/>
      <w:autoSpaceDE w:val="0"/>
      <w:autoSpaceDN w:val="0"/>
      <w:adjustRightInd w:val="0"/>
      <w:spacing w:line="276" w:lineRule="auto"/>
      <w:ind w:left="450" w:hanging="270"/>
      <w:textAlignment w:val="center"/>
    </w:pPr>
    <w:rPr>
      <w:rFonts w:cs="Avenir Heavy"/>
      <w:b w:val="0"/>
      <w:color w:val="000000"/>
      <w:sz w:val="21"/>
      <w:szCs w:val="21"/>
    </w:rPr>
  </w:style>
  <w:style w:type="paragraph" w:customStyle="1" w:styleId="Guidebullets">
    <w:name w:val="Guide_bullets"/>
    <w:basedOn w:val="bullets2"/>
    <w:qFormat/>
    <w:rsid w:val="001C39D2"/>
  </w:style>
  <w:style w:type="paragraph" w:customStyle="1" w:styleId="GuideSubhead">
    <w:name w:val="Guide Subhead"/>
    <w:basedOn w:val="nextheader"/>
    <w:qFormat/>
    <w:rsid w:val="001C39D2"/>
    <w:rPr>
      <w:rFonts w:ascii="Arial" w:hAnsi="Arial"/>
      <w:sz w:val="22"/>
      <w:szCs w:val="22"/>
    </w:rPr>
  </w:style>
  <w:style w:type="paragraph" w:customStyle="1" w:styleId="GuideHeader">
    <w:name w:val="Guide Header"/>
    <w:basedOn w:val="Normal"/>
    <w:qFormat/>
    <w:rsid w:val="001C39D2"/>
    <w:pPr>
      <w:suppressAutoHyphens/>
      <w:autoSpaceDE w:val="0"/>
      <w:autoSpaceDN w:val="0"/>
      <w:adjustRightInd w:val="0"/>
      <w:spacing w:line="400" w:lineRule="atLeast"/>
      <w:textAlignment w:val="center"/>
    </w:pPr>
    <w:rPr>
      <w:rFonts w:cs="Avenir Heavy"/>
      <w:color w:val="5ACBF5"/>
      <w:sz w:val="28"/>
      <w:szCs w:val="28"/>
    </w:rPr>
  </w:style>
  <w:style w:type="paragraph" w:customStyle="1" w:styleId="GuideINtro">
    <w:name w:val="Guide INtro"/>
    <w:basedOn w:val="Normal"/>
    <w:qFormat/>
    <w:rsid w:val="001C39D2"/>
    <w:rPr>
      <w:b w:val="0"/>
      <w:bCs/>
      <w:color w:val="FFFFFF" w:themeColor="background1"/>
      <w:sz w:val="22"/>
      <w:szCs w:val="22"/>
    </w:rPr>
  </w:style>
  <w:style w:type="paragraph" w:customStyle="1" w:styleId="GuideIntro0">
    <w:name w:val="Guide Intro"/>
    <w:basedOn w:val="Normal"/>
    <w:qFormat/>
    <w:rsid w:val="001C39D2"/>
    <w:rPr>
      <w:b w:val="0"/>
      <w:bCs/>
      <w:color w:val="FFFFFF" w:themeColor="background1"/>
      <w:sz w:val="22"/>
      <w:szCs w:val="22"/>
    </w:rPr>
  </w:style>
  <w:style w:type="character" w:customStyle="1" w:styleId="Heading1Char">
    <w:name w:val="Heading 1 Char"/>
    <w:basedOn w:val="DefaultParagraphFont"/>
    <w:link w:val="Heading1"/>
    <w:uiPriority w:val="9"/>
    <w:rsid w:val="00036D9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36D98"/>
    <w:pPr>
      <w:ind w:left="720"/>
      <w:contextualSpacing/>
    </w:pPr>
    <w:rPr>
      <w:rFonts w:asciiTheme="minorHAnsi" w:hAnsiTheme="minorHAnsi"/>
      <w:b w:val="0"/>
    </w:rPr>
  </w:style>
  <w:style w:type="paragraph" w:styleId="Footer">
    <w:name w:val="footer"/>
    <w:basedOn w:val="Normal"/>
    <w:link w:val="FooterChar"/>
    <w:uiPriority w:val="99"/>
    <w:unhideWhenUsed/>
    <w:rsid w:val="00BA25A4"/>
    <w:pPr>
      <w:tabs>
        <w:tab w:val="center" w:pos="4680"/>
        <w:tab w:val="right" w:pos="9360"/>
      </w:tabs>
    </w:pPr>
  </w:style>
  <w:style w:type="character" w:customStyle="1" w:styleId="FooterChar">
    <w:name w:val="Footer Char"/>
    <w:basedOn w:val="DefaultParagraphFont"/>
    <w:link w:val="Footer"/>
    <w:uiPriority w:val="99"/>
    <w:rsid w:val="00BA25A4"/>
    <w:rPr>
      <w:rFonts w:ascii="Arial" w:hAnsi="Arial"/>
      <w:b/>
    </w:rPr>
  </w:style>
  <w:style w:type="table" w:styleId="TableGrid">
    <w:name w:val="Table Grid"/>
    <w:basedOn w:val="TableNormal"/>
    <w:uiPriority w:val="39"/>
    <w:rsid w:val="004C2E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9F1CC5"/>
  </w:style>
  <w:style w:type="character" w:styleId="Hyperlink">
    <w:name w:val="Hyperlink"/>
    <w:basedOn w:val="DefaultParagraphFont"/>
    <w:uiPriority w:val="99"/>
    <w:unhideWhenUsed/>
    <w:rsid w:val="00020835"/>
    <w:rPr>
      <w:color w:val="0563C1" w:themeColor="hyperlink"/>
      <w:u w:val="single"/>
    </w:rPr>
  </w:style>
  <w:style w:type="character" w:styleId="UnresolvedMention">
    <w:name w:val="Unresolved Mention"/>
    <w:basedOn w:val="DefaultParagraphFont"/>
    <w:uiPriority w:val="99"/>
    <w:rsid w:val="00020835"/>
    <w:rPr>
      <w:color w:val="605E5C"/>
      <w:shd w:val="clear" w:color="auto" w:fill="E1DFDD"/>
    </w:rPr>
  </w:style>
  <w:style w:type="character" w:styleId="FollowedHyperlink">
    <w:name w:val="FollowedHyperlink"/>
    <w:basedOn w:val="DefaultParagraphFont"/>
    <w:uiPriority w:val="99"/>
    <w:semiHidden/>
    <w:unhideWhenUsed/>
    <w:rsid w:val="00020835"/>
    <w:rPr>
      <w:color w:val="954F72" w:themeColor="followedHyperlink"/>
      <w:u w:val="single"/>
    </w:rPr>
  </w:style>
  <w:style w:type="paragraph" w:styleId="BalloonText">
    <w:name w:val="Balloon Text"/>
    <w:basedOn w:val="Normal"/>
    <w:link w:val="BalloonTextChar"/>
    <w:uiPriority w:val="99"/>
    <w:semiHidden/>
    <w:unhideWhenUsed/>
    <w:rsid w:val="006B4B4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B4B40"/>
    <w:rPr>
      <w:rFonts w:ascii="Times New Roman" w:hAnsi="Times New Roman" w:cs="Times New Roman"/>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055963">
      <w:bodyDiv w:val="1"/>
      <w:marLeft w:val="0"/>
      <w:marRight w:val="0"/>
      <w:marTop w:val="0"/>
      <w:marBottom w:val="0"/>
      <w:divBdr>
        <w:top w:val="none" w:sz="0" w:space="0" w:color="auto"/>
        <w:left w:val="none" w:sz="0" w:space="0" w:color="auto"/>
        <w:bottom w:val="none" w:sz="0" w:space="0" w:color="auto"/>
        <w:right w:val="none" w:sz="0" w:space="0" w:color="auto"/>
      </w:divBdr>
    </w:div>
    <w:div w:id="403071601">
      <w:bodyDiv w:val="1"/>
      <w:marLeft w:val="0"/>
      <w:marRight w:val="0"/>
      <w:marTop w:val="0"/>
      <w:marBottom w:val="0"/>
      <w:divBdr>
        <w:top w:val="none" w:sz="0" w:space="0" w:color="auto"/>
        <w:left w:val="none" w:sz="0" w:space="0" w:color="auto"/>
        <w:bottom w:val="none" w:sz="0" w:space="0" w:color="auto"/>
        <w:right w:val="none" w:sz="0" w:space="0" w:color="auto"/>
      </w:divBdr>
    </w:div>
    <w:div w:id="211782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adobe.com/content/help/en/target/using/reports/conversion-rate.htm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adobe.com/content/target-microsite/testcalculator.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adobe.com/content/help/en/target/using/target-home.html"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adobe.com/content/help/en/target/using/activities/abtest/common-ab-testing-pitfall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bailie/Downloads/Target%20Strategy%20Guide%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7E979-2472-814F-8CC0-F9D6FF690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Target Strategy Guide Word.dotx</Template>
  <TotalTime>0</TotalTime>
  <Pages>3</Pages>
  <Words>265</Words>
  <Characters>1515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Daugherty</dc:creator>
  <cp:keywords/>
  <dc:description/>
  <cp:lastModifiedBy>Bailie, Molly</cp:lastModifiedBy>
  <cp:revision>2</cp:revision>
  <cp:lastPrinted>2020-04-22T14:10:00Z</cp:lastPrinted>
  <dcterms:created xsi:type="dcterms:W3CDTF">2020-04-27T18:21:00Z</dcterms:created>
  <dcterms:modified xsi:type="dcterms:W3CDTF">2020-04-27T18:21:00Z</dcterms:modified>
</cp:coreProperties>
</file>